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92D5D" w14:textId="77777777" w:rsidR="00FA2B87" w:rsidRPr="00FA2B87" w:rsidRDefault="00A6499D" w:rsidP="00C933C8">
      <w:pPr>
        <w:rPr>
          <w:lang w:val="fr-BE"/>
        </w:rPr>
      </w:pPr>
      <w:bookmarkStart w:id="0" w:name="_Toc139709401"/>
      <w:bookmarkStart w:id="1" w:name="_Toc144268362"/>
      <w:bookmarkStart w:id="2" w:name="_Toc139709405"/>
      <w:bookmarkEnd w:id="0"/>
      <w:bookmarkEnd w:id="1"/>
      <w:bookmarkEnd w:id="2"/>
      <w:r w:rsidRPr="00FA2B87">
        <w:rPr>
          <w:lang w:val="fr-BE"/>
        </w:rPr>
        <w:t xml:space="preserve">Les appareils de soudage </w:t>
      </w:r>
      <w:r w:rsidR="00726830" w:rsidRPr="00FA2B87">
        <w:rPr>
          <w:lang w:val="fr-BE"/>
        </w:rPr>
        <w:t xml:space="preserve">PE </w:t>
      </w:r>
      <w:r w:rsidRPr="00FA2B87">
        <w:rPr>
          <w:lang w:val="fr-BE"/>
        </w:rPr>
        <w:t xml:space="preserve">utilisé pour la </w:t>
      </w:r>
      <w:r w:rsidR="00FA2B87" w:rsidRPr="00FA2B87">
        <w:rPr>
          <w:lang w:val="fr-BE"/>
        </w:rPr>
        <w:t xml:space="preserve">pose de canalisations de gaz naturel commandé par les gestionnaires de réseau doivent satisfaire aux exigences de la recommandation Synergrid G1/12.  Cette liste de contrôle est un outil permettant de documenter la conformité aux exigences. </w:t>
      </w:r>
    </w:p>
    <w:p w14:paraId="0DB92D5E" w14:textId="77777777" w:rsidR="009773F7" w:rsidRPr="00FA2B87" w:rsidRDefault="009773F7" w:rsidP="00C933C8">
      <w:pPr>
        <w:rPr>
          <w:lang w:val="fr-BE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3402"/>
        <w:gridCol w:w="1275"/>
        <w:gridCol w:w="3544"/>
      </w:tblGrid>
      <w:tr w:rsidR="003D6FEA" w14:paraId="0DB92D60" w14:textId="77777777" w:rsidTr="00726830">
        <w:trPr>
          <w:trHeight w:val="111"/>
        </w:trPr>
        <w:tc>
          <w:tcPr>
            <w:tcW w:w="9781" w:type="dxa"/>
            <w:gridSpan w:val="4"/>
            <w:vAlign w:val="center"/>
          </w:tcPr>
          <w:p w14:paraId="0DB92D5F" w14:textId="77777777" w:rsidR="003D6FEA" w:rsidRPr="00825949" w:rsidRDefault="00A6499D" w:rsidP="00825949">
            <w:pPr>
              <w:jc w:val="center"/>
              <w:rPr>
                <w:b/>
              </w:rPr>
            </w:pPr>
            <w:r>
              <w:rPr>
                <w:b/>
              </w:rPr>
              <w:t>Fournisseur</w:t>
            </w:r>
            <w:r w:rsidR="003D6FEA" w:rsidRPr="00825949">
              <w:rPr>
                <w:b/>
              </w:rPr>
              <w:t>:</w:t>
            </w:r>
          </w:p>
        </w:tc>
      </w:tr>
      <w:tr w:rsidR="00061DAF" w:rsidRPr="00671843" w14:paraId="0DB92D65" w14:textId="77777777" w:rsidTr="00726830">
        <w:trPr>
          <w:trHeight w:val="522"/>
        </w:trPr>
        <w:tc>
          <w:tcPr>
            <w:tcW w:w="1560" w:type="dxa"/>
            <w:vAlign w:val="center"/>
          </w:tcPr>
          <w:p w14:paraId="0DB92D61" w14:textId="77777777" w:rsidR="00061DAF" w:rsidRDefault="00061DAF" w:rsidP="00A6499D">
            <w:r>
              <w:t>N</w:t>
            </w:r>
            <w:r w:rsidR="00A6499D">
              <w:t>om</w:t>
            </w:r>
            <w:r>
              <w:t>:</w:t>
            </w:r>
          </w:p>
        </w:tc>
        <w:sdt>
          <w:sdtPr>
            <w:id w:val="-718440878"/>
            <w:placeholder>
              <w:docPart w:val="97E1393BF52E43379EB95E108F79E814"/>
            </w:placeholder>
            <w:showingPlcHdr/>
          </w:sdtPr>
          <w:sdtEndPr/>
          <w:sdtContent>
            <w:tc>
              <w:tcPr>
                <w:tcW w:w="3402" w:type="dxa"/>
                <w:vAlign w:val="center"/>
              </w:tcPr>
              <w:p w14:paraId="0DB92D62" w14:textId="77777777" w:rsidR="00061DAF" w:rsidRPr="008264C4" w:rsidRDefault="00726830" w:rsidP="00726830">
                <w:pPr>
                  <w:jc w:val="center"/>
                  <w:rPr>
                    <w:lang w:val="en-US"/>
                  </w:rPr>
                </w:pPr>
                <w:r w:rsidRPr="008264C4">
                  <w:rPr>
                    <w:rStyle w:val="PlaceholderText"/>
                    <w:lang w:val="en-US"/>
                  </w:rPr>
                  <w:t>Click here to enter text.</w:t>
                </w:r>
              </w:p>
            </w:tc>
          </w:sdtContent>
        </w:sdt>
        <w:tc>
          <w:tcPr>
            <w:tcW w:w="1275" w:type="dxa"/>
            <w:vAlign w:val="center"/>
          </w:tcPr>
          <w:p w14:paraId="0DB92D63" w14:textId="77777777" w:rsidR="00061DAF" w:rsidRDefault="003D6FEA" w:rsidP="00726830">
            <w:proofErr w:type="spellStart"/>
            <w:r>
              <w:t>Tf</w:t>
            </w:r>
            <w:proofErr w:type="spellEnd"/>
            <w:r>
              <w:t>.</w:t>
            </w:r>
            <w:r w:rsidR="00061DAF">
              <w:t>:</w:t>
            </w:r>
          </w:p>
        </w:tc>
        <w:sdt>
          <w:sdtPr>
            <w:id w:val="1498143147"/>
            <w:placeholder>
              <w:docPart w:val="939F5099BBFF4F428EC27867F6A59051"/>
            </w:placeholder>
            <w:showingPlcHdr/>
          </w:sdtPr>
          <w:sdtEndPr/>
          <w:sdtContent>
            <w:tc>
              <w:tcPr>
                <w:tcW w:w="3544" w:type="dxa"/>
                <w:vAlign w:val="center"/>
              </w:tcPr>
              <w:p w14:paraId="0DB92D64" w14:textId="77777777" w:rsidR="00061DAF" w:rsidRPr="008264C4" w:rsidRDefault="00726830" w:rsidP="00726830">
                <w:pPr>
                  <w:jc w:val="center"/>
                  <w:rPr>
                    <w:lang w:val="en-US"/>
                  </w:rPr>
                </w:pPr>
                <w:r w:rsidRPr="008264C4">
                  <w:rPr>
                    <w:rStyle w:val="PlaceholderText"/>
                    <w:lang w:val="en-US"/>
                  </w:rPr>
                  <w:t>Click here to enter text.</w:t>
                </w:r>
              </w:p>
            </w:tc>
          </w:sdtContent>
        </w:sdt>
      </w:tr>
      <w:tr w:rsidR="00061DAF" w:rsidRPr="00671843" w14:paraId="0DB92D6A" w14:textId="77777777" w:rsidTr="00726830">
        <w:trPr>
          <w:trHeight w:val="558"/>
        </w:trPr>
        <w:tc>
          <w:tcPr>
            <w:tcW w:w="1560" w:type="dxa"/>
            <w:vAlign w:val="center"/>
          </w:tcPr>
          <w:p w14:paraId="0DB92D66" w14:textId="77777777" w:rsidR="00061DAF" w:rsidRDefault="00A6499D" w:rsidP="00A6499D">
            <w:proofErr w:type="spellStart"/>
            <w:r>
              <w:t>Personne</w:t>
            </w:r>
            <w:proofErr w:type="spellEnd"/>
            <w:r>
              <w:t xml:space="preserve"> de contact</w:t>
            </w:r>
            <w:r w:rsidR="00061DAF">
              <w:t>:</w:t>
            </w:r>
          </w:p>
        </w:tc>
        <w:sdt>
          <w:sdtPr>
            <w:id w:val="-220593190"/>
            <w:placeholder>
              <w:docPart w:val="231130C3BA374BBF956ACDA982C5D24B"/>
            </w:placeholder>
            <w:showingPlcHdr/>
          </w:sdtPr>
          <w:sdtEndPr/>
          <w:sdtContent>
            <w:tc>
              <w:tcPr>
                <w:tcW w:w="3402" w:type="dxa"/>
                <w:vAlign w:val="center"/>
              </w:tcPr>
              <w:p w14:paraId="0DB92D67" w14:textId="77777777" w:rsidR="00EC7AD5" w:rsidRPr="008264C4" w:rsidRDefault="00726830" w:rsidP="00726830">
                <w:pPr>
                  <w:jc w:val="center"/>
                  <w:rPr>
                    <w:lang w:val="en-US"/>
                  </w:rPr>
                </w:pPr>
                <w:r w:rsidRPr="008264C4">
                  <w:rPr>
                    <w:rStyle w:val="PlaceholderText"/>
                    <w:lang w:val="en-US"/>
                  </w:rPr>
                  <w:t>Click here to enter text.</w:t>
                </w:r>
              </w:p>
            </w:tc>
          </w:sdtContent>
        </w:sdt>
        <w:tc>
          <w:tcPr>
            <w:tcW w:w="1275" w:type="dxa"/>
            <w:vAlign w:val="center"/>
          </w:tcPr>
          <w:p w14:paraId="0DB92D68" w14:textId="77777777" w:rsidR="00061DAF" w:rsidRDefault="00FA2B87" w:rsidP="00726830">
            <w:proofErr w:type="spellStart"/>
            <w:r>
              <w:t>Courriel</w:t>
            </w:r>
            <w:proofErr w:type="spellEnd"/>
            <w:r w:rsidR="00061DAF">
              <w:t>:</w:t>
            </w:r>
          </w:p>
        </w:tc>
        <w:sdt>
          <w:sdtPr>
            <w:id w:val="916991847"/>
            <w:placeholder>
              <w:docPart w:val="9B5E18EECD30444593CC8B78ED0AEB74"/>
            </w:placeholder>
            <w:showingPlcHdr/>
          </w:sdtPr>
          <w:sdtEndPr/>
          <w:sdtContent>
            <w:tc>
              <w:tcPr>
                <w:tcW w:w="3544" w:type="dxa"/>
                <w:vAlign w:val="center"/>
              </w:tcPr>
              <w:p w14:paraId="0DB92D69" w14:textId="77777777" w:rsidR="00061DAF" w:rsidRPr="008264C4" w:rsidRDefault="00726830" w:rsidP="00726830">
                <w:pPr>
                  <w:jc w:val="center"/>
                  <w:rPr>
                    <w:lang w:val="en-US"/>
                  </w:rPr>
                </w:pPr>
                <w:r w:rsidRPr="008264C4">
                  <w:rPr>
                    <w:rStyle w:val="PlaceholderText"/>
                    <w:lang w:val="en-US"/>
                  </w:rPr>
                  <w:t>Click here to enter text.</w:t>
                </w:r>
              </w:p>
            </w:tc>
          </w:sdtContent>
        </w:sdt>
      </w:tr>
      <w:tr w:rsidR="00061DAF" w:rsidRPr="00671843" w14:paraId="0DB92D6F" w14:textId="77777777" w:rsidTr="00726830">
        <w:trPr>
          <w:trHeight w:val="558"/>
        </w:trPr>
        <w:tc>
          <w:tcPr>
            <w:tcW w:w="1560" w:type="dxa"/>
            <w:vAlign w:val="center"/>
          </w:tcPr>
          <w:p w14:paraId="0DB92D6B" w14:textId="77777777" w:rsidR="00061DAF" w:rsidRDefault="003D6FEA" w:rsidP="00726830">
            <w:proofErr w:type="spellStart"/>
            <w:r>
              <w:t>Adres</w:t>
            </w:r>
            <w:r w:rsidR="00A6499D">
              <w:t>se</w:t>
            </w:r>
            <w:proofErr w:type="spellEnd"/>
            <w:r w:rsidR="00061DAF">
              <w:t>:</w:t>
            </w:r>
          </w:p>
        </w:tc>
        <w:sdt>
          <w:sdtPr>
            <w:id w:val="2068605015"/>
            <w:placeholder>
              <w:docPart w:val="41DBC018213C468CA63BA056A1B474DF"/>
            </w:placeholder>
            <w:showingPlcHdr/>
          </w:sdtPr>
          <w:sdtEndPr/>
          <w:sdtContent>
            <w:tc>
              <w:tcPr>
                <w:tcW w:w="3402" w:type="dxa"/>
                <w:tcBorders>
                  <w:bottom w:val="single" w:sz="4" w:space="0" w:color="auto"/>
                </w:tcBorders>
                <w:vAlign w:val="center"/>
              </w:tcPr>
              <w:p w14:paraId="0DB92D6C" w14:textId="77777777" w:rsidR="00061DAF" w:rsidRPr="008264C4" w:rsidRDefault="00726830" w:rsidP="00726830">
                <w:pPr>
                  <w:jc w:val="center"/>
                  <w:rPr>
                    <w:lang w:val="en-US"/>
                  </w:rPr>
                </w:pPr>
                <w:r w:rsidRPr="008264C4">
                  <w:rPr>
                    <w:rStyle w:val="PlaceholderText"/>
                    <w:lang w:val="en-US"/>
                  </w:rPr>
                  <w:t>Click here to enter text.</w:t>
                </w:r>
              </w:p>
            </w:tc>
          </w:sdtContent>
        </w:sdt>
        <w:tc>
          <w:tcPr>
            <w:tcW w:w="1275" w:type="dxa"/>
            <w:vAlign w:val="center"/>
          </w:tcPr>
          <w:p w14:paraId="0DB92D6D" w14:textId="77777777" w:rsidR="00061DAF" w:rsidRDefault="00FA2B87" w:rsidP="00FA2B87">
            <w:r>
              <w:t>Site web</w:t>
            </w:r>
            <w:r w:rsidR="00061DAF">
              <w:t>:</w:t>
            </w:r>
          </w:p>
        </w:tc>
        <w:sdt>
          <w:sdtPr>
            <w:id w:val="256187689"/>
            <w:placeholder>
              <w:docPart w:val="8ED9AA16E7BD440886A690D5C225DA1A"/>
            </w:placeholder>
            <w:showingPlcHdr/>
          </w:sdtPr>
          <w:sdtEndPr/>
          <w:sdtContent>
            <w:tc>
              <w:tcPr>
                <w:tcW w:w="3544" w:type="dxa"/>
                <w:vAlign w:val="center"/>
              </w:tcPr>
              <w:p w14:paraId="0DB92D6E" w14:textId="77777777" w:rsidR="00061DAF" w:rsidRPr="008264C4" w:rsidRDefault="00726830" w:rsidP="00726830">
                <w:pPr>
                  <w:jc w:val="center"/>
                  <w:rPr>
                    <w:lang w:val="en-US"/>
                  </w:rPr>
                </w:pPr>
                <w:r w:rsidRPr="008264C4">
                  <w:rPr>
                    <w:rStyle w:val="PlaceholderText"/>
                    <w:lang w:val="en-US"/>
                  </w:rPr>
                  <w:t>Click here to enter text.</w:t>
                </w:r>
              </w:p>
            </w:tc>
          </w:sdtContent>
        </w:sdt>
      </w:tr>
    </w:tbl>
    <w:p w14:paraId="0DB92D70" w14:textId="77777777" w:rsidR="00853A81" w:rsidRPr="008264C4" w:rsidRDefault="00853A81" w:rsidP="00825949">
      <w:pPr>
        <w:rPr>
          <w:sz w:val="16"/>
          <w:szCs w:val="16"/>
          <w:lang w:val="en-US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3402"/>
        <w:gridCol w:w="1275"/>
        <w:gridCol w:w="3544"/>
      </w:tblGrid>
      <w:tr w:rsidR="00726830" w:rsidRPr="00671843" w14:paraId="0DB92D72" w14:textId="77777777" w:rsidTr="00726830">
        <w:trPr>
          <w:trHeight w:val="111"/>
        </w:trPr>
        <w:tc>
          <w:tcPr>
            <w:tcW w:w="9781" w:type="dxa"/>
            <w:gridSpan w:val="4"/>
            <w:vAlign w:val="center"/>
          </w:tcPr>
          <w:p w14:paraId="0DB92D71" w14:textId="77777777" w:rsidR="00726830" w:rsidRPr="00A6499D" w:rsidRDefault="00A6499D" w:rsidP="00A6499D">
            <w:pPr>
              <w:jc w:val="center"/>
              <w:rPr>
                <w:b/>
                <w:lang w:val="fr-BE"/>
              </w:rPr>
            </w:pPr>
            <w:r w:rsidRPr="00A6499D">
              <w:rPr>
                <w:b/>
                <w:lang w:val="fr-BE"/>
              </w:rPr>
              <w:t>Appareil de bout à bout</w:t>
            </w:r>
            <w:r w:rsidR="00726830" w:rsidRPr="00A6499D">
              <w:rPr>
                <w:b/>
                <w:lang w:val="fr-BE"/>
              </w:rPr>
              <w:t>:</w:t>
            </w:r>
          </w:p>
        </w:tc>
      </w:tr>
      <w:tr w:rsidR="00726830" w14:paraId="0DB92D77" w14:textId="77777777" w:rsidTr="00726830">
        <w:trPr>
          <w:trHeight w:val="522"/>
        </w:trPr>
        <w:tc>
          <w:tcPr>
            <w:tcW w:w="1560" w:type="dxa"/>
            <w:vAlign w:val="center"/>
          </w:tcPr>
          <w:p w14:paraId="0DB92D73" w14:textId="77777777" w:rsidR="00726830" w:rsidRDefault="00A6499D" w:rsidP="00726830">
            <w:proofErr w:type="spellStart"/>
            <w:r>
              <w:t>Modè</w:t>
            </w:r>
            <w:r w:rsidR="00726830">
              <w:t>l</w:t>
            </w:r>
            <w:r>
              <w:t>e</w:t>
            </w:r>
            <w:proofErr w:type="spellEnd"/>
            <w:r w:rsidR="00726830">
              <w:t>:</w:t>
            </w:r>
          </w:p>
        </w:tc>
        <w:sdt>
          <w:sdtPr>
            <w:id w:val="-637794529"/>
            <w:placeholder>
              <w:docPart w:val="F7767DBD7D8148E784F9570BCF7D460A"/>
            </w:placeholder>
            <w:showingPlcHdr/>
          </w:sdtPr>
          <w:sdtEndPr/>
          <w:sdtContent>
            <w:tc>
              <w:tcPr>
                <w:tcW w:w="3402" w:type="dxa"/>
                <w:vAlign w:val="center"/>
              </w:tcPr>
              <w:p w14:paraId="0DB92D74" w14:textId="77777777" w:rsidR="00726830" w:rsidRPr="008264C4" w:rsidRDefault="00726830" w:rsidP="00726830">
                <w:pPr>
                  <w:jc w:val="center"/>
                  <w:rPr>
                    <w:lang w:val="en-US"/>
                  </w:rPr>
                </w:pPr>
                <w:r w:rsidRPr="008264C4">
                  <w:rPr>
                    <w:rStyle w:val="PlaceholderText"/>
                    <w:lang w:val="en-US"/>
                  </w:rPr>
                  <w:t>Click here to enter text.</w:t>
                </w:r>
              </w:p>
            </w:tc>
          </w:sdtContent>
        </w:sdt>
        <w:tc>
          <w:tcPr>
            <w:tcW w:w="1275" w:type="dxa"/>
            <w:vAlign w:val="center"/>
          </w:tcPr>
          <w:p w14:paraId="0DB92D75" w14:textId="77777777" w:rsidR="00726830" w:rsidRDefault="00A6499D" w:rsidP="008264C4">
            <w:r>
              <w:t>Marque</w:t>
            </w:r>
            <w:r w:rsidR="00726830">
              <w:t>:</w:t>
            </w:r>
          </w:p>
        </w:tc>
        <w:sdt>
          <w:sdtPr>
            <w:id w:val="587117806"/>
            <w:placeholder>
              <w:docPart w:val="703DDE74DBEE4B41AFC8E52D6C2E625D"/>
            </w:placeholder>
            <w:showingPlcHdr/>
            <w:comboBox>
              <w:listItem w:value="Choose an item."/>
              <w:listItem w:displayText="Manueel" w:value="Manueel"/>
              <w:listItem w:displayText="Automatisch" w:value="Automatisch"/>
            </w:comboBox>
          </w:sdtPr>
          <w:sdtEndPr/>
          <w:sdtContent>
            <w:tc>
              <w:tcPr>
                <w:tcW w:w="3544" w:type="dxa"/>
                <w:vAlign w:val="center"/>
              </w:tcPr>
              <w:p w14:paraId="0DB92D76" w14:textId="77777777" w:rsidR="00726830" w:rsidRPr="00726830" w:rsidRDefault="009E365E" w:rsidP="00726830">
                <w:pPr>
                  <w:jc w:val="center"/>
                </w:pPr>
                <w:r w:rsidRPr="00EE29A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726830" w:rsidRPr="00671843" w14:paraId="0DB92D7C" w14:textId="77777777" w:rsidTr="00726830">
        <w:trPr>
          <w:trHeight w:val="558"/>
        </w:trPr>
        <w:tc>
          <w:tcPr>
            <w:tcW w:w="1560" w:type="dxa"/>
            <w:vAlign w:val="center"/>
          </w:tcPr>
          <w:p w14:paraId="0DB92D78" w14:textId="77777777" w:rsidR="00726830" w:rsidRDefault="008264C4" w:rsidP="00726830">
            <w:r>
              <w:t>Type</w:t>
            </w:r>
            <w:r w:rsidR="00726830">
              <w:t>:</w:t>
            </w:r>
          </w:p>
        </w:tc>
        <w:sdt>
          <w:sdtPr>
            <w:id w:val="-234633531"/>
            <w:placeholder>
              <w:docPart w:val="F7767DBD7D8148E784F9570BCF7D460A"/>
            </w:placeholder>
            <w:showingPlcHdr/>
          </w:sdtPr>
          <w:sdtEndPr/>
          <w:sdtContent>
            <w:tc>
              <w:tcPr>
                <w:tcW w:w="3402" w:type="dxa"/>
                <w:vAlign w:val="center"/>
              </w:tcPr>
              <w:p w14:paraId="0DB92D79" w14:textId="77777777" w:rsidR="00726830" w:rsidRPr="008264C4" w:rsidRDefault="002B5F14" w:rsidP="00726830">
                <w:pPr>
                  <w:jc w:val="center"/>
                  <w:rPr>
                    <w:lang w:val="en-US"/>
                  </w:rPr>
                </w:pPr>
                <w:r w:rsidRPr="008264C4">
                  <w:rPr>
                    <w:rStyle w:val="PlaceholderText"/>
                    <w:lang w:val="en-US"/>
                  </w:rPr>
                  <w:t>Click here to enter text.</w:t>
                </w:r>
              </w:p>
            </w:tc>
          </w:sdtContent>
        </w:sdt>
        <w:tc>
          <w:tcPr>
            <w:tcW w:w="1275" w:type="dxa"/>
            <w:vAlign w:val="center"/>
          </w:tcPr>
          <w:p w14:paraId="0DB92D7A" w14:textId="77777777" w:rsidR="00726830" w:rsidRDefault="00FA2B87" w:rsidP="00726830">
            <w:r>
              <w:t>Site web :</w:t>
            </w:r>
          </w:p>
        </w:tc>
        <w:sdt>
          <w:sdtPr>
            <w:id w:val="-942765754"/>
            <w:placeholder>
              <w:docPart w:val="F7767DBD7D8148E784F9570BCF7D460A"/>
            </w:placeholder>
            <w:showingPlcHdr/>
          </w:sdtPr>
          <w:sdtEndPr/>
          <w:sdtContent>
            <w:tc>
              <w:tcPr>
                <w:tcW w:w="3544" w:type="dxa"/>
                <w:vAlign w:val="center"/>
              </w:tcPr>
              <w:p w14:paraId="0DB92D7B" w14:textId="77777777" w:rsidR="00726830" w:rsidRPr="008264C4" w:rsidRDefault="002B5F14" w:rsidP="00726830">
                <w:pPr>
                  <w:jc w:val="center"/>
                  <w:rPr>
                    <w:lang w:val="en-US"/>
                  </w:rPr>
                </w:pPr>
                <w:r w:rsidRPr="008264C4">
                  <w:rPr>
                    <w:rStyle w:val="PlaceholderText"/>
                    <w:lang w:val="en-US"/>
                  </w:rPr>
                  <w:t>Click here to enter text.</w:t>
                </w:r>
              </w:p>
            </w:tc>
          </w:sdtContent>
        </w:sdt>
      </w:tr>
    </w:tbl>
    <w:p w14:paraId="0DB92D7D" w14:textId="77777777" w:rsidR="00726830" w:rsidRPr="008264C4" w:rsidRDefault="00726830" w:rsidP="00726830">
      <w:pPr>
        <w:rPr>
          <w:sz w:val="16"/>
          <w:szCs w:val="16"/>
          <w:lang w:val="en-US"/>
        </w:rPr>
      </w:pPr>
    </w:p>
    <w:tbl>
      <w:tblPr>
        <w:tblW w:w="9794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4615"/>
        <w:gridCol w:w="1275"/>
        <w:gridCol w:w="3544"/>
      </w:tblGrid>
      <w:tr w:rsidR="00B264EB" w:rsidRPr="00834026" w14:paraId="0DB92D80" w14:textId="77777777" w:rsidTr="00B264EB"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B92D7E" w14:textId="77777777" w:rsidR="00B264EB" w:rsidRPr="008264C4" w:rsidRDefault="00B264EB" w:rsidP="000B19F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4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DB92D7F" w14:textId="77777777" w:rsidR="00B264EB" w:rsidRPr="00E037D9" w:rsidRDefault="00A6499D" w:rsidP="000B19F4">
            <w:pPr>
              <w:jc w:val="center"/>
              <w:rPr>
                <w:b/>
                <w:lang w:val="fr-BE"/>
              </w:rPr>
            </w:pPr>
            <w:r w:rsidRPr="00E037D9">
              <w:rPr>
                <w:b/>
                <w:lang w:val="fr-BE"/>
              </w:rPr>
              <w:t>Dossier technique suivant</w:t>
            </w:r>
            <w:r w:rsidR="00B264EB" w:rsidRPr="00E037D9">
              <w:rPr>
                <w:b/>
                <w:lang w:val="fr-BE"/>
              </w:rPr>
              <w:t xml:space="preserve"> G1/12</w:t>
            </w:r>
          </w:p>
        </w:tc>
      </w:tr>
      <w:tr w:rsidR="00B264EB" w14:paraId="0DB92D85" w14:textId="77777777" w:rsidTr="00B264EB">
        <w:trPr>
          <w:trHeight w:val="270"/>
        </w:trPr>
        <w:tc>
          <w:tcPr>
            <w:tcW w:w="3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DB92D81" w14:textId="77777777" w:rsidR="00B264EB" w:rsidRDefault="00B264EB" w:rsidP="000B19F4">
            <w:pPr>
              <w:jc w:val="center"/>
            </w:pPr>
            <w:r>
              <w:t>#</w:t>
            </w:r>
          </w:p>
        </w:tc>
        <w:tc>
          <w:tcPr>
            <w:tcW w:w="46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DB92D82" w14:textId="77777777" w:rsidR="00B264EB" w:rsidRPr="00E037D9" w:rsidRDefault="00A6499D" w:rsidP="00A6499D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t>Sujet</w:t>
            </w:r>
            <w:r w:rsidR="00B264EB" w:rsidRPr="00E037D9">
              <w:rPr>
                <w:lang w:val="fr-BE"/>
              </w:rPr>
              <w:t>: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0DB92D83" w14:textId="77777777" w:rsidR="00B264EB" w:rsidRPr="00E037D9" w:rsidRDefault="00B264EB" w:rsidP="000B19F4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t>Check: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DB92D84" w14:textId="77777777" w:rsidR="00B264EB" w:rsidRPr="00E037D9" w:rsidRDefault="00A6499D" w:rsidP="00A6499D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t>Remarque</w:t>
            </w:r>
            <w:r w:rsidR="00B264EB" w:rsidRPr="00E037D9">
              <w:rPr>
                <w:lang w:val="fr-BE"/>
              </w:rPr>
              <w:t>:</w:t>
            </w:r>
          </w:p>
        </w:tc>
      </w:tr>
      <w:tr w:rsidR="00B264EB" w:rsidRPr="00671843" w14:paraId="0DB92D8A" w14:textId="77777777" w:rsidTr="00B264EB">
        <w:trPr>
          <w:trHeight w:val="54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2D86" w14:textId="77777777" w:rsidR="00B264EB" w:rsidRDefault="00B264EB" w:rsidP="00B264EB">
            <w:pPr>
              <w:jc w:val="center"/>
            </w:pPr>
            <w:r>
              <w:t>1</w:t>
            </w:r>
          </w:p>
        </w:tc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D87" w14:textId="77777777" w:rsidR="00B264EB" w:rsidRPr="00E037D9" w:rsidRDefault="00A6499D" w:rsidP="00A6499D">
            <w:pPr>
              <w:rPr>
                <w:lang w:val="fr-BE"/>
              </w:rPr>
            </w:pPr>
            <w:r w:rsidRPr="00E037D9">
              <w:rPr>
                <w:lang w:val="fr-BE"/>
              </w:rPr>
              <w:t>Poids de l’appareil</w:t>
            </w:r>
          </w:p>
        </w:tc>
        <w:sdt>
          <w:sdtPr>
            <w:rPr>
              <w:lang w:val="fr-BE"/>
            </w:rPr>
            <w:id w:val="-525324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B92D88" w14:textId="5226B632" w:rsidR="00B264EB" w:rsidRPr="00E037D9" w:rsidRDefault="00924D6E" w:rsidP="000B19F4">
                <w:pPr>
                  <w:jc w:val="center"/>
                  <w:rPr>
                    <w:lang w:val="fr-BE"/>
                  </w:rPr>
                </w:pPr>
                <w:r>
                  <w:rPr>
                    <w:rFonts w:ascii="MS Gothic" w:eastAsia="MS Gothic" w:hAnsi="MS Gothic" w:hint="eastAsia"/>
                    <w:lang w:val="fr-BE"/>
                  </w:rPr>
                  <w:t>☐</w:t>
                </w:r>
              </w:p>
            </w:tc>
          </w:sdtContent>
        </w:sdt>
        <w:sdt>
          <w:sdtPr>
            <w:rPr>
              <w:lang w:val="fr-BE"/>
            </w:rPr>
            <w:id w:val="-523643022"/>
            <w:placeholder>
              <w:docPart w:val="2888CA551D6F49FFACBD776F87D0DB56"/>
            </w:placeholder>
            <w:showingPlcHdr/>
          </w:sdtPr>
          <w:sdtEndPr/>
          <w:sdtContent>
            <w:tc>
              <w:tcPr>
                <w:tcW w:w="354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0DB92D89" w14:textId="77777777" w:rsidR="00B264EB" w:rsidRPr="009E6114" w:rsidRDefault="00B264EB" w:rsidP="00B264EB">
                <w:pPr>
                  <w:jc w:val="center"/>
                  <w:rPr>
                    <w:lang w:val="en-GB"/>
                  </w:rPr>
                </w:pPr>
                <w:r w:rsidRPr="00E037D9">
                  <w:rPr>
                    <w:rStyle w:val="PlaceholderText"/>
                    <w:lang w:val="fr-BE"/>
                  </w:rPr>
                  <w:t>Click here to enter text.</w:t>
                </w:r>
              </w:p>
            </w:tc>
          </w:sdtContent>
        </w:sdt>
      </w:tr>
      <w:tr w:rsidR="00E731EC" w:rsidRPr="00671843" w14:paraId="0DB92D8F" w14:textId="77777777" w:rsidTr="00B264EB">
        <w:trPr>
          <w:trHeight w:val="54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2D8B" w14:textId="77777777" w:rsidR="00E731EC" w:rsidRPr="00E731EC" w:rsidRDefault="00E731EC" w:rsidP="00B264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D8C" w14:textId="77777777" w:rsidR="00E731EC" w:rsidRPr="00E037D9" w:rsidRDefault="00FA2B87" w:rsidP="00FA2B87">
            <w:pPr>
              <w:rPr>
                <w:lang w:val="fr-BE"/>
              </w:rPr>
            </w:pPr>
            <w:r w:rsidRPr="00E037D9">
              <w:rPr>
                <w:lang w:val="fr-BE"/>
              </w:rPr>
              <w:t xml:space="preserve">Puissance électrique </w:t>
            </w:r>
          </w:p>
        </w:tc>
        <w:sdt>
          <w:sdtPr>
            <w:rPr>
              <w:lang w:val="fr-BE"/>
            </w:rPr>
            <w:id w:val="1792941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B92D8D" w14:textId="77777777" w:rsidR="00E731EC" w:rsidRPr="00E037D9" w:rsidRDefault="00E731EC" w:rsidP="00D056C6">
                <w:pPr>
                  <w:jc w:val="center"/>
                  <w:rPr>
                    <w:lang w:val="fr-BE"/>
                  </w:rPr>
                </w:pPr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p>
            </w:tc>
          </w:sdtContent>
        </w:sdt>
        <w:sdt>
          <w:sdtPr>
            <w:rPr>
              <w:lang w:val="fr-BE"/>
            </w:rPr>
            <w:id w:val="690427038"/>
            <w:showingPlcHdr/>
          </w:sdtPr>
          <w:sdtEndPr/>
          <w:sdtContent>
            <w:tc>
              <w:tcPr>
                <w:tcW w:w="354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0DB92D8E" w14:textId="77777777" w:rsidR="00E731EC" w:rsidRPr="009E6114" w:rsidRDefault="00E731EC" w:rsidP="00D056C6">
                <w:pPr>
                  <w:jc w:val="center"/>
                  <w:rPr>
                    <w:lang w:val="en-GB"/>
                  </w:rPr>
                </w:pPr>
                <w:r w:rsidRPr="009E6114">
                  <w:rPr>
                    <w:rStyle w:val="PlaceholderText"/>
                    <w:lang w:val="en-GB"/>
                  </w:rPr>
                  <w:t>Click here to enter text.</w:t>
                </w:r>
              </w:p>
            </w:tc>
          </w:sdtContent>
        </w:sdt>
      </w:tr>
      <w:tr w:rsidR="00E731EC" w:rsidRPr="00671843" w14:paraId="0DB92D94" w14:textId="77777777" w:rsidTr="00B264EB">
        <w:trPr>
          <w:trHeight w:val="54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2D90" w14:textId="77777777" w:rsidR="00E731EC" w:rsidRDefault="00E731EC" w:rsidP="00B264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D91" w14:textId="77777777" w:rsidR="00E731EC" w:rsidRPr="00E037D9" w:rsidRDefault="00E731EC" w:rsidP="000B19F4">
            <w:pPr>
              <w:rPr>
                <w:lang w:val="fr-BE"/>
              </w:rPr>
            </w:pPr>
            <w:r w:rsidRPr="00E037D9">
              <w:rPr>
                <w:lang w:val="fr-BE"/>
              </w:rPr>
              <w:t xml:space="preserve">Voltage (230 V </w:t>
            </w:r>
            <w:r w:rsidRPr="00E037D9">
              <w:rPr>
                <w:rFonts w:cs="Arial"/>
                <w:lang w:val="fr-BE"/>
              </w:rPr>
              <w:t>± 15 %)</w:t>
            </w:r>
          </w:p>
        </w:tc>
        <w:sdt>
          <w:sdtPr>
            <w:rPr>
              <w:lang w:val="fr-BE"/>
            </w:rPr>
            <w:id w:val="-1353338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B92D92" w14:textId="77777777" w:rsidR="00E731EC" w:rsidRPr="00E037D9" w:rsidRDefault="00E731EC" w:rsidP="00D056C6">
                <w:pPr>
                  <w:jc w:val="center"/>
                  <w:rPr>
                    <w:lang w:val="fr-BE"/>
                  </w:rPr>
                </w:pPr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p>
            </w:tc>
          </w:sdtContent>
        </w:sdt>
        <w:sdt>
          <w:sdtPr>
            <w:rPr>
              <w:lang w:val="fr-BE"/>
            </w:rPr>
            <w:id w:val="-1491628362"/>
            <w:showingPlcHdr/>
          </w:sdtPr>
          <w:sdtEndPr/>
          <w:sdtContent>
            <w:tc>
              <w:tcPr>
                <w:tcW w:w="354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0DB92D93" w14:textId="77777777" w:rsidR="00E731EC" w:rsidRPr="009E6114" w:rsidRDefault="00E731EC" w:rsidP="00D056C6">
                <w:pPr>
                  <w:jc w:val="center"/>
                  <w:rPr>
                    <w:lang w:val="en-GB"/>
                  </w:rPr>
                </w:pPr>
                <w:r w:rsidRPr="009E6114">
                  <w:rPr>
                    <w:rStyle w:val="PlaceholderText"/>
                    <w:lang w:val="en-GB"/>
                  </w:rPr>
                  <w:t>Click here to enter text.</w:t>
                </w:r>
              </w:p>
            </w:tc>
          </w:sdtContent>
        </w:sdt>
      </w:tr>
      <w:tr w:rsidR="00E731EC" w:rsidRPr="00671843" w14:paraId="0DB92D99" w14:textId="77777777" w:rsidTr="00B264EB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2D95" w14:textId="77777777" w:rsidR="00E731EC" w:rsidRDefault="00E731EC" w:rsidP="00B264EB">
            <w:pPr>
              <w:jc w:val="center"/>
            </w:pPr>
            <w:r>
              <w:t>4</w:t>
            </w:r>
          </w:p>
        </w:tc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D96" w14:textId="77777777" w:rsidR="00E731EC" w:rsidRPr="00E037D9" w:rsidRDefault="00FA2B87" w:rsidP="00FA2B87">
            <w:pPr>
              <w:rPr>
                <w:lang w:val="fr-BE"/>
              </w:rPr>
            </w:pPr>
            <w:r w:rsidRPr="00E037D9">
              <w:rPr>
                <w:lang w:val="fr-BE"/>
              </w:rPr>
              <w:t>Domaine d’application (diamètre</w:t>
            </w:r>
            <w:r w:rsidR="00E731EC" w:rsidRPr="00E037D9">
              <w:rPr>
                <w:lang w:val="fr-BE"/>
              </w:rPr>
              <w:t>, SDR)</w:t>
            </w:r>
          </w:p>
        </w:tc>
        <w:sdt>
          <w:sdtPr>
            <w:rPr>
              <w:lang w:val="fr-BE"/>
            </w:rPr>
            <w:id w:val="-455788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B92D97" w14:textId="77777777" w:rsidR="00E731EC" w:rsidRPr="00E037D9" w:rsidRDefault="00E731EC" w:rsidP="000B19F4">
                <w:pPr>
                  <w:jc w:val="center"/>
                  <w:rPr>
                    <w:lang w:val="fr-BE"/>
                  </w:rPr>
                </w:pPr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p>
            </w:tc>
          </w:sdtContent>
        </w:sdt>
        <w:sdt>
          <w:sdtPr>
            <w:rPr>
              <w:lang w:val="fr-BE"/>
            </w:rPr>
            <w:id w:val="-819955451"/>
            <w:showingPlcHdr/>
          </w:sdtPr>
          <w:sdtEndPr/>
          <w:sdtContent>
            <w:tc>
              <w:tcPr>
                <w:tcW w:w="354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0DB92D98" w14:textId="77777777" w:rsidR="00E731EC" w:rsidRPr="009E6114" w:rsidRDefault="00E731EC" w:rsidP="00B264EB">
                <w:pPr>
                  <w:jc w:val="center"/>
                  <w:rPr>
                    <w:lang w:val="en-GB"/>
                  </w:rPr>
                </w:pPr>
                <w:r w:rsidRPr="009E6114">
                  <w:rPr>
                    <w:rStyle w:val="PlaceholderText"/>
                    <w:lang w:val="en-GB"/>
                  </w:rPr>
                  <w:t>Click here to enter text.</w:t>
                </w:r>
              </w:p>
            </w:tc>
          </w:sdtContent>
        </w:sdt>
      </w:tr>
      <w:tr w:rsidR="00E731EC" w:rsidRPr="00671843" w14:paraId="0DB92DA1" w14:textId="77777777" w:rsidTr="00B264EB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2D9A" w14:textId="77777777" w:rsidR="00E731EC" w:rsidRDefault="00E731EC" w:rsidP="00B264EB">
            <w:pPr>
              <w:jc w:val="center"/>
            </w:pPr>
            <w:r>
              <w:t>4</w:t>
            </w:r>
          </w:p>
        </w:tc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D9B" w14:textId="77777777" w:rsidR="00E731EC" w:rsidRPr="00E037D9" w:rsidRDefault="00FA2B87" w:rsidP="000B19F4">
            <w:pPr>
              <w:rPr>
                <w:lang w:val="fr-BE"/>
              </w:rPr>
            </w:pPr>
            <w:r w:rsidRPr="00E037D9">
              <w:rPr>
                <w:lang w:val="fr-BE"/>
              </w:rPr>
              <w:t>Mode d’emploi :</w:t>
            </w:r>
          </w:p>
          <w:p w14:paraId="0DB92D9C" w14:textId="77777777" w:rsidR="00FA2B87" w:rsidRPr="00E037D9" w:rsidRDefault="00FA2B87" w:rsidP="000B19F4">
            <w:pPr>
              <w:pStyle w:val="ListParagraph"/>
              <w:numPr>
                <w:ilvl w:val="0"/>
                <w:numId w:val="23"/>
              </w:numPr>
              <w:rPr>
                <w:lang w:val="fr-BE"/>
              </w:rPr>
            </w:pPr>
            <w:r w:rsidRPr="00E037D9">
              <w:rPr>
                <w:lang w:val="fr-BE"/>
              </w:rPr>
              <w:t>Directives de sécurité</w:t>
            </w:r>
          </w:p>
          <w:p w14:paraId="0DB92D9D" w14:textId="77777777" w:rsidR="00E731EC" w:rsidRPr="00E037D9" w:rsidRDefault="00FA2B87" w:rsidP="000B19F4">
            <w:pPr>
              <w:pStyle w:val="ListParagraph"/>
              <w:numPr>
                <w:ilvl w:val="0"/>
                <w:numId w:val="23"/>
              </w:numPr>
              <w:rPr>
                <w:lang w:val="fr-BE"/>
              </w:rPr>
            </w:pPr>
            <w:r w:rsidRPr="00E037D9">
              <w:rPr>
                <w:lang w:val="fr-BE"/>
              </w:rPr>
              <w:t xml:space="preserve">Directives d’utilisation </w:t>
            </w:r>
          </w:p>
          <w:p w14:paraId="0DB92D9E" w14:textId="77777777" w:rsidR="00E731EC" w:rsidRPr="00E037D9" w:rsidRDefault="00FA2B87" w:rsidP="00FA2B87">
            <w:pPr>
              <w:pStyle w:val="ListParagraph"/>
              <w:numPr>
                <w:ilvl w:val="0"/>
                <w:numId w:val="23"/>
              </w:numPr>
              <w:rPr>
                <w:lang w:val="fr-BE"/>
              </w:rPr>
            </w:pPr>
            <w:r w:rsidRPr="00E037D9">
              <w:rPr>
                <w:lang w:val="fr-BE"/>
              </w:rPr>
              <w:t xml:space="preserve">Directives d’entretien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92D9F" w14:textId="77777777" w:rsidR="00E731EC" w:rsidRPr="00E037D9" w:rsidRDefault="00E731EC" w:rsidP="000B19F4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63375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Pr="00E037D9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-2029936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Pr="00E037D9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752468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</w:p>
        </w:tc>
        <w:sdt>
          <w:sdtPr>
            <w:rPr>
              <w:lang w:val="fr-BE"/>
            </w:rPr>
            <w:id w:val="1892678878"/>
            <w:showingPlcHdr/>
          </w:sdtPr>
          <w:sdtEndPr/>
          <w:sdtContent>
            <w:tc>
              <w:tcPr>
                <w:tcW w:w="354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0DB92DA0" w14:textId="77777777" w:rsidR="00E731EC" w:rsidRPr="009E6114" w:rsidRDefault="00E731EC" w:rsidP="00B264EB">
                <w:pPr>
                  <w:jc w:val="center"/>
                  <w:rPr>
                    <w:lang w:val="en-GB"/>
                  </w:rPr>
                </w:pPr>
                <w:r w:rsidRPr="009E6114">
                  <w:rPr>
                    <w:rStyle w:val="PlaceholderText"/>
                    <w:lang w:val="en-GB"/>
                  </w:rPr>
                  <w:t>Click here to enter text.</w:t>
                </w:r>
              </w:p>
            </w:tc>
          </w:sdtContent>
        </w:sdt>
      </w:tr>
      <w:tr w:rsidR="00E731EC" w:rsidRPr="00671843" w14:paraId="0DB92DA6" w14:textId="77777777" w:rsidTr="00B264EB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2DA2" w14:textId="77777777" w:rsidR="00E731EC" w:rsidRDefault="00E731EC" w:rsidP="00B264EB">
            <w:pPr>
              <w:jc w:val="center"/>
            </w:pPr>
            <w:r>
              <w:t>5</w:t>
            </w:r>
          </w:p>
        </w:tc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DA3" w14:textId="77777777" w:rsidR="00E731EC" w:rsidRPr="00E037D9" w:rsidRDefault="00FA2B87" w:rsidP="00FA2B87">
            <w:pPr>
              <w:rPr>
                <w:lang w:val="fr-BE"/>
              </w:rPr>
            </w:pPr>
            <w:r w:rsidRPr="00E037D9">
              <w:rPr>
                <w:lang w:val="fr-BE"/>
              </w:rPr>
              <w:t xml:space="preserve">Mode d’emploi disponible dans les langues nationales </w:t>
            </w:r>
          </w:p>
        </w:tc>
        <w:sdt>
          <w:sdtPr>
            <w:rPr>
              <w:lang w:val="fr-BE"/>
            </w:rPr>
            <w:id w:val="1119727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B92DA4" w14:textId="77777777" w:rsidR="00E731EC" w:rsidRPr="00E037D9" w:rsidRDefault="00E731EC" w:rsidP="00D056C6">
                <w:pPr>
                  <w:jc w:val="center"/>
                  <w:rPr>
                    <w:lang w:val="fr-BE"/>
                  </w:rPr>
                </w:pPr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p>
            </w:tc>
          </w:sdtContent>
        </w:sdt>
        <w:sdt>
          <w:sdtPr>
            <w:rPr>
              <w:lang w:val="fr-BE"/>
            </w:rPr>
            <w:id w:val="-831833393"/>
            <w:showingPlcHdr/>
          </w:sdtPr>
          <w:sdtEndPr/>
          <w:sdtContent>
            <w:tc>
              <w:tcPr>
                <w:tcW w:w="354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0DB92DA5" w14:textId="77777777" w:rsidR="00E731EC" w:rsidRPr="009E6114" w:rsidRDefault="00E731EC" w:rsidP="00D056C6">
                <w:pPr>
                  <w:jc w:val="center"/>
                  <w:rPr>
                    <w:lang w:val="en-GB"/>
                  </w:rPr>
                </w:pPr>
                <w:r w:rsidRPr="009E6114">
                  <w:rPr>
                    <w:rStyle w:val="PlaceholderText"/>
                    <w:lang w:val="en-GB"/>
                  </w:rPr>
                  <w:t>Click here to enter text.</w:t>
                </w:r>
              </w:p>
            </w:tc>
          </w:sdtContent>
        </w:sdt>
      </w:tr>
      <w:tr w:rsidR="00E731EC" w:rsidRPr="00671843" w14:paraId="0DB92DAC" w14:textId="77777777" w:rsidTr="00B264EB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2DA7" w14:textId="77777777" w:rsidR="00E731EC" w:rsidRPr="00BB31DF" w:rsidRDefault="00E731EC" w:rsidP="00B264EB">
            <w:pPr>
              <w:jc w:val="center"/>
            </w:pPr>
            <w:r>
              <w:t>6</w:t>
            </w:r>
          </w:p>
        </w:tc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DA8" w14:textId="77777777" w:rsidR="00E731EC" w:rsidRPr="00E037D9" w:rsidRDefault="00FA2B87" w:rsidP="000B19F4">
            <w:pPr>
              <w:rPr>
                <w:lang w:val="fr-BE"/>
              </w:rPr>
            </w:pPr>
            <w:r w:rsidRPr="00E037D9">
              <w:rPr>
                <w:lang w:val="fr-BE"/>
              </w:rPr>
              <w:t xml:space="preserve">Une déclaration de conformité à </w:t>
            </w:r>
            <w:r w:rsidR="00E731EC" w:rsidRPr="00E037D9">
              <w:rPr>
                <w:lang w:val="fr-BE"/>
              </w:rPr>
              <w:t>ISO 12167-1</w:t>
            </w:r>
          </w:p>
          <w:p w14:paraId="0DB92DA9" w14:textId="77777777" w:rsidR="00E731EC" w:rsidRPr="00E037D9" w:rsidRDefault="00FA2B87" w:rsidP="008E0812">
            <w:pPr>
              <w:rPr>
                <w:lang w:val="fr-BE"/>
              </w:rPr>
            </w:pPr>
            <w:r w:rsidRPr="00E037D9">
              <w:rPr>
                <w:lang w:val="fr-BE"/>
              </w:rPr>
              <w:t xml:space="preserve">délivrée par un organisme de </w:t>
            </w:r>
            <w:r w:rsidR="00EB6269" w:rsidRPr="00E037D9">
              <w:rPr>
                <w:lang w:val="fr-BE"/>
              </w:rPr>
              <w:t>contrôle</w:t>
            </w:r>
            <w:r w:rsidRPr="00E037D9">
              <w:rPr>
                <w:lang w:val="fr-BE"/>
              </w:rPr>
              <w:t xml:space="preserve"> accrédité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92DAA" w14:textId="77777777" w:rsidR="00E731EC" w:rsidRPr="00E037D9" w:rsidRDefault="00671843" w:rsidP="000B19F4">
            <w:pPr>
              <w:jc w:val="center"/>
              <w:rPr>
                <w:lang w:val="fr-BE"/>
              </w:rPr>
            </w:pPr>
            <w:sdt>
              <w:sdtPr>
                <w:rPr>
                  <w:lang w:val="fr-BE"/>
                </w:rPr>
                <w:id w:val="-2093313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1EC"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="00E731EC" w:rsidRPr="00E037D9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-2102247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1EC"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</w:p>
        </w:tc>
        <w:sdt>
          <w:sdtPr>
            <w:rPr>
              <w:lang w:val="fr-BE"/>
            </w:rPr>
            <w:id w:val="972483543"/>
            <w:showingPlcHdr/>
          </w:sdtPr>
          <w:sdtEndPr/>
          <w:sdtContent>
            <w:tc>
              <w:tcPr>
                <w:tcW w:w="354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0DB92DAB" w14:textId="77777777" w:rsidR="00E731EC" w:rsidRPr="009E6114" w:rsidRDefault="00E731EC" w:rsidP="00B264EB">
                <w:pPr>
                  <w:jc w:val="center"/>
                  <w:rPr>
                    <w:lang w:val="en-GB"/>
                  </w:rPr>
                </w:pPr>
                <w:r w:rsidRPr="009E6114">
                  <w:rPr>
                    <w:rStyle w:val="PlaceholderText"/>
                    <w:lang w:val="en-GB"/>
                  </w:rPr>
                  <w:t>Click here to enter text.</w:t>
                </w:r>
              </w:p>
            </w:tc>
          </w:sdtContent>
        </w:sdt>
      </w:tr>
    </w:tbl>
    <w:p w14:paraId="0DB92DAD" w14:textId="77777777" w:rsidR="00BB31DF" w:rsidRPr="008264C4" w:rsidRDefault="00BB31DF" w:rsidP="00726830">
      <w:pPr>
        <w:rPr>
          <w:sz w:val="16"/>
          <w:szCs w:val="16"/>
          <w:lang w:val="en-US"/>
        </w:rPr>
      </w:pPr>
    </w:p>
    <w:tbl>
      <w:tblPr>
        <w:tblW w:w="97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"/>
        <w:gridCol w:w="4678"/>
        <w:gridCol w:w="1275"/>
        <w:gridCol w:w="3544"/>
      </w:tblGrid>
      <w:tr w:rsidR="00834026" w14:paraId="0DB92DAF" w14:textId="77777777" w:rsidTr="0043345A">
        <w:tc>
          <w:tcPr>
            <w:tcW w:w="97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DB92DAE" w14:textId="77777777" w:rsidR="00834026" w:rsidRPr="00E037D9" w:rsidRDefault="00D10D53" w:rsidP="00D10D53">
            <w:pPr>
              <w:jc w:val="center"/>
              <w:rPr>
                <w:b/>
                <w:lang w:val="fr-BE"/>
              </w:rPr>
            </w:pPr>
            <w:r w:rsidRPr="00E037D9">
              <w:rPr>
                <w:b/>
                <w:lang w:val="fr-BE"/>
              </w:rPr>
              <w:t>Caractéristiques générales suivant</w:t>
            </w:r>
            <w:r w:rsidR="009E365E" w:rsidRPr="00E037D9">
              <w:rPr>
                <w:b/>
                <w:lang w:val="fr-BE"/>
              </w:rPr>
              <w:t xml:space="preserve"> G1/12</w:t>
            </w:r>
          </w:p>
        </w:tc>
      </w:tr>
      <w:tr w:rsidR="003D6FEA" w14:paraId="0DB92DB4" w14:textId="77777777" w:rsidTr="003D6FEA">
        <w:trPr>
          <w:trHeight w:val="270"/>
        </w:trPr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DB92DB0" w14:textId="77777777" w:rsidR="003D6FEA" w:rsidRPr="00E037D9" w:rsidRDefault="003D6FEA" w:rsidP="005A15AB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t>#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DB92DB1" w14:textId="77777777" w:rsidR="003D6FEA" w:rsidRPr="00E037D9" w:rsidRDefault="00D10D53" w:rsidP="00825949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t>Sujet</w:t>
            </w:r>
            <w:r w:rsidR="003D6FEA" w:rsidRPr="00E037D9">
              <w:rPr>
                <w:lang w:val="fr-BE"/>
              </w:rPr>
              <w:t>: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0DB92DB2" w14:textId="77777777" w:rsidR="003D6FEA" w:rsidRPr="00E037D9" w:rsidRDefault="003D6FEA" w:rsidP="00825949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t>Check: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DB92DB3" w14:textId="77777777" w:rsidR="003D6FEA" w:rsidRPr="00E037D9" w:rsidRDefault="00D10D53" w:rsidP="003D6FEA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t>Remarque</w:t>
            </w:r>
            <w:r w:rsidR="003D6FEA" w:rsidRPr="00E037D9">
              <w:rPr>
                <w:lang w:val="fr-BE"/>
              </w:rPr>
              <w:t>:</w:t>
            </w:r>
          </w:p>
        </w:tc>
      </w:tr>
      <w:tr w:rsidR="00EC7AD5" w:rsidRPr="00671843" w14:paraId="0DB92DB9" w14:textId="77777777" w:rsidTr="00B264EB">
        <w:trPr>
          <w:trHeight w:val="54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DB5" w14:textId="77777777" w:rsidR="00EC7AD5" w:rsidRPr="00E037D9" w:rsidRDefault="00BA0892" w:rsidP="00825949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DB6" w14:textId="77777777" w:rsidR="00EC7AD5" w:rsidRPr="00E037D9" w:rsidRDefault="00D10D53" w:rsidP="00D10D53">
            <w:pPr>
              <w:rPr>
                <w:lang w:val="fr-BE"/>
              </w:rPr>
            </w:pPr>
            <w:r w:rsidRPr="00E037D9">
              <w:rPr>
                <w:lang w:val="fr-BE"/>
              </w:rPr>
              <w:t xml:space="preserve">Convient à des températures </w:t>
            </w:r>
            <w:r w:rsidR="00EB6269" w:rsidRPr="00E037D9">
              <w:rPr>
                <w:lang w:val="fr-BE"/>
              </w:rPr>
              <w:t>ambiantes</w:t>
            </w:r>
            <w:r w:rsidR="009E365E" w:rsidRPr="00E037D9">
              <w:rPr>
                <w:rStyle w:val="FootnoteReference"/>
                <w:lang w:val="fr-BE"/>
              </w:rPr>
              <w:footnoteReference w:id="1"/>
            </w:r>
            <w:r w:rsidRPr="00E037D9">
              <w:rPr>
                <w:lang w:val="fr-BE"/>
              </w:rPr>
              <w:t xml:space="preserve"> entre </w:t>
            </w:r>
            <w:r w:rsidR="008264C4" w:rsidRPr="00E037D9">
              <w:rPr>
                <w:lang w:val="fr-BE"/>
              </w:rPr>
              <w:noBreakHyphen/>
            </w:r>
            <w:r w:rsidR="009E365E" w:rsidRPr="00E037D9">
              <w:rPr>
                <w:lang w:val="fr-BE"/>
              </w:rPr>
              <w:t>10 °C e</w:t>
            </w:r>
            <w:r w:rsidRPr="00E037D9">
              <w:rPr>
                <w:lang w:val="fr-BE"/>
              </w:rPr>
              <w:t>t</w:t>
            </w:r>
            <w:r w:rsidR="009E365E" w:rsidRPr="00E037D9">
              <w:rPr>
                <w:lang w:val="fr-BE"/>
              </w:rPr>
              <w:t xml:space="preserve"> +40 °C</w:t>
            </w:r>
          </w:p>
        </w:tc>
        <w:sdt>
          <w:sdtPr>
            <w:rPr>
              <w:lang w:val="fr-BE"/>
            </w:rPr>
            <w:id w:val="1041092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B92DB7" w14:textId="77777777" w:rsidR="00EC7AD5" w:rsidRPr="00E037D9" w:rsidRDefault="00726830" w:rsidP="00726830">
                <w:pPr>
                  <w:jc w:val="center"/>
                  <w:rPr>
                    <w:lang w:val="fr-BE"/>
                  </w:rPr>
                </w:pPr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p>
            </w:tc>
          </w:sdtContent>
        </w:sdt>
        <w:sdt>
          <w:sdtPr>
            <w:rPr>
              <w:lang w:val="fr-BE"/>
            </w:rPr>
            <w:id w:val="-1339381541"/>
            <w:showingPlcHdr/>
          </w:sdtPr>
          <w:sdtEndPr/>
          <w:sdtContent>
            <w:tc>
              <w:tcPr>
                <w:tcW w:w="354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0DB92DB8" w14:textId="77777777" w:rsidR="00EC7AD5" w:rsidRPr="009E6114" w:rsidRDefault="00B264EB" w:rsidP="00B264EB">
                <w:pPr>
                  <w:jc w:val="center"/>
                  <w:rPr>
                    <w:lang w:val="en-GB"/>
                  </w:rPr>
                </w:pPr>
                <w:r w:rsidRPr="009E6114">
                  <w:rPr>
                    <w:rStyle w:val="PlaceholderText"/>
                    <w:lang w:val="en-GB"/>
                  </w:rPr>
                  <w:t>Click here to enter text.</w:t>
                </w:r>
              </w:p>
            </w:tc>
          </w:sdtContent>
        </w:sdt>
      </w:tr>
      <w:tr w:rsidR="00EC7AD5" w:rsidRPr="00671843" w14:paraId="0DB92DC1" w14:textId="77777777" w:rsidTr="00B264EB">
        <w:trPr>
          <w:trHeight w:val="54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DBA" w14:textId="77777777" w:rsidR="00EC7AD5" w:rsidRPr="00E037D9" w:rsidRDefault="00BA0892" w:rsidP="00825949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DBB" w14:textId="77777777" w:rsidR="00EC7AD5" w:rsidRPr="00E037D9" w:rsidRDefault="00D10D53" w:rsidP="00FC4C9F">
            <w:pPr>
              <w:rPr>
                <w:rFonts w:cs="Arial"/>
                <w:color w:val="000000"/>
                <w:lang w:val="fr-BE"/>
              </w:rPr>
            </w:pPr>
            <w:r w:rsidRPr="00E037D9">
              <w:rPr>
                <w:rFonts w:cs="Arial"/>
                <w:color w:val="000000"/>
                <w:lang w:val="fr-BE"/>
              </w:rPr>
              <w:t xml:space="preserve">Les données suivantes de chaque soudage effectué sont enregistrées par cycle dans la mémoire: </w:t>
            </w:r>
          </w:p>
          <w:p w14:paraId="0DB92DBC" w14:textId="77777777" w:rsidR="00FC4C9F" w:rsidRPr="00E037D9" w:rsidRDefault="00D10D53" w:rsidP="00FC4C9F">
            <w:pPr>
              <w:pStyle w:val="ListParagraph"/>
              <w:numPr>
                <w:ilvl w:val="0"/>
                <w:numId w:val="11"/>
              </w:numPr>
              <w:rPr>
                <w:rFonts w:cs="Arial"/>
                <w:color w:val="000000"/>
                <w:lang w:val="fr-BE"/>
              </w:rPr>
            </w:pPr>
            <w:r w:rsidRPr="00E037D9">
              <w:rPr>
                <w:rFonts w:cs="Arial"/>
                <w:color w:val="000000"/>
                <w:lang w:val="fr-BE"/>
              </w:rPr>
              <w:t xml:space="preserve">le soudeur </w:t>
            </w:r>
          </w:p>
          <w:p w14:paraId="0DB92DBD" w14:textId="77777777" w:rsidR="00FC4C9F" w:rsidRPr="00E037D9" w:rsidRDefault="00D10D53" w:rsidP="00FC4C9F">
            <w:pPr>
              <w:pStyle w:val="ListParagraph"/>
              <w:numPr>
                <w:ilvl w:val="0"/>
                <w:numId w:val="11"/>
              </w:numPr>
              <w:rPr>
                <w:rFonts w:cs="Arial"/>
                <w:color w:val="000000"/>
                <w:lang w:val="fr-BE"/>
              </w:rPr>
            </w:pPr>
            <w:r w:rsidRPr="00E037D9">
              <w:rPr>
                <w:rFonts w:cs="Arial"/>
                <w:color w:val="000000"/>
                <w:lang w:val="fr-BE"/>
              </w:rPr>
              <w:t xml:space="preserve">les composants </w:t>
            </w:r>
          </w:p>
          <w:p w14:paraId="0DB92DBE" w14:textId="77777777" w:rsidR="00FC4C9F" w:rsidRPr="00E037D9" w:rsidRDefault="00D10D53" w:rsidP="00D10D53">
            <w:pPr>
              <w:pStyle w:val="ListParagraph"/>
              <w:numPr>
                <w:ilvl w:val="0"/>
                <w:numId w:val="11"/>
              </w:numPr>
              <w:rPr>
                <w:rFonts w:cs="Arial"/>
                <w:color w:val="000000"/>
                <w:lang w:val="fr-BE"/>
              </w:rPr>
            </w:pPr>
            <w:r w:rsidRPr="00E037D9">
              <w:rPr>
                <w:rFonts w:cs="Arial"/>
                <w:color w:val="000000"/>
                <w:lang w:val="fr-BE"/>
              </w:rPr>
              <w:t xml:space="preserve">les paramètres de soudages réels </w:t>
            </w:r>
          </w:p>
        </w:tc>
        <w:sdt>
          <w:sdtPr>
            <w:rPr>
              <w:lang w:val="fr-BE"/>
            </w:rPr>
            <w:id w:val="1259417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B92DBF" w14:textId="77777777" w:rsidR="00EC7AD5" w:rsidRPr="00E037D9" w:rsidRDefault="00FC4C9F" w:rsidP="00FC4C9F">
                <w:pPr>
                  <w:jc w:val="center"/>
                  <w:rPr>
                    <w:lang w:val="fr-BE"/>
                  </w:rPr>
                </w:pPr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p>
            </w:tc>
          </w:sdtContent>
        </w:sdt>
        <w:sdt>
          <w:sdtPr>
            <w:rPr>
              <w:lang w:val="fr-BE"/>
            </w:rPr>
            <w:id w:val="-750277852"/>
            <w:showingPlcHdr/>
          </w:sdtPr>
          <w:sdtEndPr/>
          <w:sdtContent>
            <w:tc>
              <w:tcPr>
                <w:tcW w:w="354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0DB92DC0" w14:textId="77777777" w:rsidR="00EC7AD5" w:rsidRPr="009E6114" w:rsidRDefault="00B264EB" w:rsidP="00B264EB">
                <w:pPr>
                  <w:jc w:val="center"/>
                  <w:rPr>
                    <w:lang w:val="en-GB"/>
                  </w:rPr>
                </w:pPr>
                <w:r w:rsidRPr="009E6114">
                  <w:rPr>
                    <w:rStyle w:val="PlaceholderText"/>
                    <w:lang w:val="en-GB"/>
                  </w:rPr>
                  <w:t>Click here to enter text.</w:t>
                </w:r>
              </w:p>
            </w:tc>
          </w:sdtContent>
        </w:sdt>
      </w:tr>
      <w:tr w:rsidR="003D6FEA" w:rsidRPr="00671843" w14:paraId="0DB92DC6" w14:textId="77777777" w:rsidTr="00B264EB">
        <w:trPr>
          <w:trHeight w:val="54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DC2" w14:textId="77777777" w:rsidR="003D6FEA" w:rsidRPr="00E037D9" w:rsidRDefault="00BA0892" w:rsidP="00825949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DC3" w14:textId="77777777" w:rsidR="003D6FEA" w:rsidRPr="00E037D9" w:rsidRDefault="00D10D53" w:rsidP="008E0812">
            <w:pPr>
              <w:rPr>
                <w:lang w:val="fr-BE"/>
              </w:rPr>
            </w:pPr>
            <w:r w:rsidRPr="00E037D9">
              <w:rPr>
                <w:lang w:val="fr-BE"/>
              </w:rPr>
              <w:t xml:space="preserve">Pompe hydraulique électrique pour </w:t>
            </w:r>
            <w:r w:rsidR="008E0812" w:rsidRPr="00E037D9">
              <w:rPr>
                <w:lang w:val="fr-BE"/>
              </w:rPr>
              <w:t xml:space="preserve">réaliser la pression </w:t>
            </w:r>
          </w:p>
        </w:tc>
        <w:sdt>
          <w:sdtPr>
            <w:rPr>
              <w:lang w:val="fr-BE"/>
            </w:rPr>
            <w:id w:val="-889492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B92DC4" w14:textId="77777777" w:rsidR="003D6FEA" w:rsidRPr="00E037D9" w:rsidRDefault="00E94673" w:rsidP="00E94673">
                <w:pPr>
                  <w:jc w:val="center"/>
                  <w:rPr>
                    <w:lang w:val="fr-BE"/>
                  </w:rPr>
                </w:pPr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p>
            </w:tc>
          </w:sdtContent>
        </w:sdt>
        <w:sdt>
          <w:sdtPr>
            <w:rPr>
              <w:lang w:val="fr-BE"/>
            </w:rPr>
            <w:id w:val="-1326744993"/>
            <w:showingPlcHdr/>
          </w:sdtPr>
          <w:sdtEndPr/>
          <w:sdtContent>
            <w:tc>
              <w:tcPr>
                <w:tcW w:w="354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0DB92DC5" w14:textId="77777777" w:rsidR="003D6FEA" w:rsidRPr="009E6114" w:rsidRDefault="00B264EB" w:rsidP="00B264EB">
                <w:pPr>
                  <w:jc w:val="center"/>
                  <w:rPr>
                    <w:lang w:val="en-GB"/>
                  </w:rPr>
                </w:pPr>
                <w:r w:rsidRPr="009E6114">
                  <w:rPr>
                    <w:rStyle w:val="PlaceholderText"/>
                    <w:lang w:val="en-GB"/>
                  </w:rPr>
                  <w:t>Click here to enter text.</w:t>
                </w:r>
              </w:p>
            </w:tc>
          </w:sdtContent>
        </w:sdt>
      </w:tr>
      <w:tr w:rsidR="003D6FEA" w:rsidRPr="00671843" w14:paraId="0DB92DCB" w14:textId="77777777" w:rsidTr="00B264EB">
        <w:trPr>
          <w:trHeight w:val="510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DC7" w14:textId="77777777" w:rsidR="003D6FEA" w:rsidRPr="00E037D9" w:rsidRDefault="00BA0892" w:rsidP="00825949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DC8" w14:textId="77777777" w:rsidR="003D6FEA" w:rsidRPr="00E037D9" w:rsidRDefault="00902166" w:rsidP="00902166">
            <w:pPr>
              <w:rPr>
                <w:lang w:val="fr-BE"/>
              </w:rPr>
            </w:pPr>
            <w:r w:rsidRPr="00E037D9">
              <w:rPr>
                <w:lang w:val="fr-BE"/>
              </w:rPr>
              <w:t xml:space="preserve">Le </w:t>
            </w:r>
            <w:r w:rsidR="00EB6269" w:rsidRPr="00E037D9">
              <w:rPr>
                <w:lang w:val="fr-BE"/>
              </w:rPr>
              <w:t>miroir</w:t>
            </w:r>
            <w:r w:rsidRPr="00E037D9">
              <w:rPr>
                <w:lang w:val="fr-BE"/>
              </w:rPr>
              <w:t xml:space="preserve"> chauffant est chauffé à l’électricité </w:t>
            </w:r>
          </w:p>
        </w:tc>
        <w:sdt>
          <w:sdtPr>
            <w:rPr>
              <w:lang w:val="fr-BE"/>
            </w:rPr>
            <w:id w:val="1366569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B92DC9" w14:textId="77777777" w:rsidR="003D6FEA" w:rsidRPr="00E037D9" w:rsidRDefault="00E94673" w:rsidP="00E94673">
                <w:pPr>
                  <w:jc w:val="center"/>
                  <w:rPr>
                    <w:lang w:val="fr-BE"/>
                  </w:rPr>
                </w:pPr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p>
            </w:tc>
          </w:sdtContent>
        </w:sdt>
        <w:sdt>
          <w:sdtPr>
            <w:rPr>
              <w:lang w:val="fr-BE"/>
            </w:rPr>
            <w:id w:val="225887182"/>
            <w:showingPlcHdr/>
          </w:sdtPr>
          <w:sdtEndPr/>
          <w:sdtContent>
            <w:tc>
              <w:tcPr>
                <w:tcW w:w="354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0DB92DCA" w14:textId="77777777" w:rsidR="003D6FEA" w:rsidRPr="009E6114" w:rsidRDefault="00B264EB" w:rsidP="00B264EB">
                <w:pPr>
                  <w:jc w:val="center"/>
                  <w:rPr>
                    <w:lang w:val="en-GB"/>
                  </w:rPr>
                </w:pPr>
                <w:r w:rsidRPr="009E6114">
                  <w:rPr>
                    <w:rStyle w:val="PlaceholderText"/>
                    <w:lang w:val="en-GB"/>
                  </w:rPr>
                  <w:t>Click here to enter text.</w:t>
                </w:r>
              </w:p>
            </w:tc>
          </w:sdtContent>
        </w:sdt>
      </w:tr>
      <w:tr w:rsidR="003D6FEA" w:rsidRPr="00671843" w14:paraId="0DB92DD0" w14:textId="77777777" w:rsidTr="00B264EB">
        <w:trPr>
          <w:trHeight w:val="51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DCC" w14:textId="77777777" w:rsidR="003D6FEA" w:rsidRPr="00E037D9" w:rsidRDefault="00E731EC" w:rsidP="00E731EC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lastRenderedPageBreak/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DCD" w14:textId="77777777" w:rsidR="003D6FEA" w:rsidRPr="00E037D9" w:rsidRDefault="00902166" w:rsidP="00902166">
            <w:pPr>
              <w:rPr>
                <w:lang w:val="fr-BE"/>
              </w:rPr>
            </w:pPr>
            <w:r w:rsidRPr="00E037D9">
              <w:rPr>
                <w:lang w:val="fr-BE"/>
              </w:rPr>
              <w:t>L’appareil a une déclaration CE</w:t>
            </w:r>
            <w:r w:rsidR="006112AE" w:rsidRPr="00E037D9">
              <w:rPr>
                <w:lang w:val="fr-BE"/>
              </w:rPr>
              <w:t xml:space="preserve"> </w:t>
            </w:r>
          </w:p>
        </w:tc>
        <w:sdt>
          <w:sdtPr>
            <w:rPr>
              <w:lang w:val="fr-BE"/>
            </w:rPr>
            <w:id w:val="616415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B92DCE" w14:textId="77777777" w:rsidR="003D6FEA" w:rsidRPr="00E037D9" w:rsidRDefault="006112AE" w:rsidP="006112AE">
                <w:pPr>
                  <w:jc w:val="center"/>
                  <w:rPr>
                    <w:lang w:val="fr-BE"/>
                  </w:rPr>
                </w:pPr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p>
            </w:tc>
          </w:sdtContent>
        </w:sdt>
        <w:sdt>
          <w:sdtPr>
            <w:rPr>
              <w:lang w:val="fr-BE"/>
            </w:rPr>
            <w:id w:val="1427150109"/>
            <w:showingPlcHdr/>
          </w:sdtPr>
          <w:sdtEndPr/>
          <w:sdtContent>
            <w:tc>
              <w:tcPr>
                <w:tcW w:w="354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0DB92DCF" w14:textId="77777777" w:rsidR="003D6FEA" w:rsidRPr="009E6114" w:rsidRDefault="00B264EB" w:rsidP="00B264EB">
                <w:pPr>
                  <w:jc w:val="center"/>
                  <w:rPr>
                    <w:lang w:val="en-GB"/>
                  </w:rPr>
                </w:pPr>
                <w:r w:rsidRPr="009E6114">
                  <w:rPr>
                    <w:rStyle w:val="PlaceholderText"/>
                    <w:lang w:val="en-GB"/>
                  </w:rPr>
                  <w:t>Click here to enter text.</w:t>
                </w:r>
              </w:p>
            </w:tc>
          </w:sdtContent>
        </w:sdt>
      </w:tr>
      <w:tr w:rsidR="005A15AB" w:rsidRPr="00671843" w14:paraId="0DB92DD6" w14:textId="77777777" w:rsidTr="00B264EB">
        <w:trPr>
          <w:trHeight w:val="51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DD1" w14:textId="77777777" w:rsidR="005A15AB" w:rsidRPr="00E037D9" w:rsidRDefault="00E731EC" w:rsidP="002374AE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DD2" w14:textId="77777777" w:rsidR="005A15AB" w:rsidRPr="00E037D9" w:rsidRDefault="006112AE" w:rsidP="006112AE">
            <w:pPr>
              <w:rPr>
                <w:lang w:val="fr-BE"/>
              </w:rPr>
            </w:pPr>
            <w:r w:rsidRPr="00E037D9">
              <w:rPr>
                <w:lang w:val="fr-BE"/>
              </w:rPr>
              <w:t>M</w:t>
            </w:r>
            <w:r w:rsidR="00902166" w:rsidRPr="00E037D9">
              <w:rPr>
                <w:lang w:val="fr-BE"/>
              </w:rPr>
              <w:t xml:space="preserve">arquage sur l’appareil </w:t>
            </w:r>
            <w:r w:rsidRPr="00E037D9">
              <w:rPr>
                <w:lang w:val="fr-BE"/>
              </w:rPr>
              <w:t>:</w:t>
            </w:r>
          </w:p>
          <w:p w14:paraId="0DB92DD3" w14:textId="77777777" w:rsidR="006112AE" w:rsidRPr="00E037D9" w:rsidRDefault="00902166" w:rsidP="00902166">
            <w:pPr>
              <w:pStyle w:val="ListParagraph"/>
              <w:numPr>
                <w:ilvl w:val="0"/>
                <w:numId w:val="13"/>
              </w:numPr>
              <w:rPr>
                <w:lang w:val="fr-BE"/>
              </w:rPr>
            </w:pPr>
            <w:r w:rsidRPr="00E037D9">
              <w:rPr>
                <w:lang w:val="fr-BE"/>
              </w:rPr>
              <w:t xml:space="preserve">marquage </w:t>
            </w:r>
            <w:r w:rsidR="006112AE" w:rsidRPr="00E037D9">
              <w:rPr>
                <w:lang w:val="fr-BE"/>
              </w:rPr>
              <w:t>CE</w:t>
            </w:r>
          </w:p>
        </w:tc>
        <w:sdt>
          <w:sdtPr>
            <w:rPr>
              <w:lang w:val="fr-BE"/>
            </w:rPr>
            <w:id w:val="1599521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B92DD4" w14:textId="77777777" w:rsidR="005A15AB" w:rsidRPr="00E037D9" w:rsidRDefault="006112AE" w:rsidP="006112AE">
                <w:pPr>
                  <w:jc w:val="center"/>
                  <w:rPr>
                    <w:lang w:val="fr-BE"/>
                  </w:rPr>
                </w:pPr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p>
            </w:tc>
          </w:sdtContent>
        </w:sdt>
        <w:sdt>
          <w:sdtPr>
            <w:rPr>
              <w:lang w:val="fr-BE"/>
            </w:rPr>
            <w:id w:val="-1913225297"/>
            <w:showingPlcHdr/>
          </w:sdtPr>
          <w:sdtEndPr/>
          <w:sdtContent>
            <w:tc>
              <w:tcPr>
                <w:tcW w:w="354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0DB92DD5" w14:textId="77777777" w:rsidR="005A15AB" w:rsidRPr="009E6114" w:rsidRDefault="00B264EB" w:rsidP="00B264EB">
                <w:pPr>
                  <w:jc w:val="center"/>
                  <w:rPr>
                    <w:lang w:val="en-GB"/>
                  </w:rPr>
                </w:pPr>
                <w:r w:rsidRPr="009E6114">
                  <w:rPr>
                    <w:rStyle w:val="PlaceholderText"/>
                    <w:lang w:val="en-GB"/>
                  </w:rPr>
                  <w:t>Click here to enter text.</w:t>
                </w:r>
              </w:p>
            </w:tc>
          </w:sdtContent>
        </w:sdt>
      </w:tr>
      <w:tr w:rsidR="005A15AB" w:rsidRPr="00671843" w14:paraId="0DB92DDF" w14:textId="77777777" w:rsidTr="00B264EB">
        <w:trPr>
          <w:trHeight w:val="51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DD7" w14:textId="77777777" w:rsidR="005A15AB" w:rsidRPr="00E037D9" w:rsidRDefault="00E731EC" w:rsidP="002374AE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DD8" w14:textId="77777777" w:rsidR="00803C22" w:rsidRPr="00E037D9" w:rsidRDefault="00902166" w:rsidP="00803C22">
            <w:pPr>
              <w:rPr>
                <w:lang w:val="fr-BE"/>
              </w:rPr>
            </w:pPr>
            <w:r w:rsidRPr="00E037D9">
              <w:rPr>
                <w:lang w:val="fr-BE"/>
              </w:rPr>
              <w:t>Les matériaux doivent être</w:t>
            </w:r>
            <w:r w:rsidR="00803C22" w:rsidRPr="00E037D9">
              <w:rPr>
                <w:lang w:val="fr-BE"/>
              </w:rPr>
              <w:t>:</w:t>
            </w:r>
          </w:p>
          <w:p w14:paraId="0DB92DD9" w14:textId="77777777" w:rsidR="00803C22" w:rsidRPr="00E037D9" w:rsidRDefault="00902166" w:rsidP="00803C22">
            <w:pPr>
              <w:pStyle w:val="ListParagraph"/>
              <w:numPr>
                <w:ilvl w:val="0"/>
                <w:numId w:val="13"/>
              </w:numPr>
              <w:rPr>
                <w:lang w:val="fr-BE"/>
              </w:rPr>
            </w:pPr>
            <w:r w:rsidRPr="00E037D9">
              <w:rPr>
                <w:lang w:val="fr-BE"/>
              </w:rPr>
              <w:t>résistant à l’humidité</w:t>
            </w:r>
          </w:p>
          <w:p w14:paraId="0DB92DDA" w14:textId="77777777" w:rsidR="00803C22" w:rsidRPr="00E037D9" w:rsidRDefault="00902166" w:rsidP="00803C22">
            <w:pPr>
              <w:pStyle w:val="ListParagraph"/>
              <w:numPr>
                <w:ilvl w:val="0"/>
                <w:numId w:val="13"/>
              </w:numPr>
              <w:rPr>
                <w:lang w:val="fr-BE"/>
              </w:rPr>
            </w:pPr>
            <w:r w:rsidRPr="00E037D9">
              <w:rPr>
                <w:lang w:val="fr-BE"/>
              </w:rPr>
              <w:t>résistant au froid</w:t>
            </w:r>
          </w:p>
          <w:p w14:paraId="0DB92DDB" w14:textId="77777777" w:rsidR="00803C22" w:rsidRPr="00E037D9" w:rsidRDefault="00902166" w:rsidP="00803C22">
            <w:pPr>
              <w:pStyle w:val="ListParagraph"/>
              <w:numPr>
                <w:ilvl w:val="0"/>
                <w:numId w:val="13"/>
              </w:numPr>
              <w:rPr>
                <w:lang w:val="fr-BE"/>
              </w:rPr>
            </w:pPr>
            <w:r w:rsidRPr="00E037D9">
              <w:rPr>
                <w:lang w:val="fr-BE"/>
              </w:rPr>
              <w:t xml:space="preserve">résistant à la chaleur </w:t>
            </w:r>
          </w:p>
          <w:p w14:paraId="0DB92DDC" w14:textId="77777777" w:rsidR="005A15AB" w:rsidRPr="00E037D9" w:rsidRDefault="00902166" w:rsidP="00902166">
            <w:pPr>
              <w:pStyle w:val="ListParagraph"/>
              <w:numPr>
                <w:ilvl w:val="0"/>
                <w:numId w:val="13"/>
              </w:numPr>
              <w:rPr>
                <w:lang w:val="fr-BE"/>
              </w:rPr>
            </w:pPr>
            <w:r w:rsidRPr="00E037D9">
              <w:rPr>
                <w:lang w:val="fr-BE"/>
              </w:rPr>
              <w:t xml:space="preserve">éviter la corrosion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92DDD" w14:textId="77777777" w:rsidR="00803C22" w:rsidRPr="00E037D9" w:rsidRDefault="00803C22" w:rsidP="006112AE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970169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Pr="00E037D9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312690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Pr="00E037D9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-868223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Pr="00E037D9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639240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</w:p>
        </w:tc>
        <w:sdt>
          <w:sdtPr>
            <w:rPr>
              <w:lang w:val="fr-BE"/>
            </w:rPr>
            <w:id w:val="-1156829848"/>
            <w:showingPlcHdr/>
          </w:sdtPr>
          <w:sdtEndPr/>
          <w:sdtContent>
            <w:tc>
              <w:tcPr>
                <w:tcW w:w="354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0DB92DDE" w14:textId="77777777" w:rsidR="005A15AB" w:rsidRPr="009E6114" w:rsidRDefault="00B264EB" w:rsidP="00B264EB">
                <w:pPr>
                  <w:jc w:val="center"/>
                  <w:rPr>
                    <w:lang w:val="en-GB"/>
                  </w:rPr>
                </w:pPr>
                <w:r w:rsidRPr="009E6114">
                  <w:rPr>
                    <w:rStyle w:val="PlaceholderText"/>
                    <w:lang w:val="en-GB"/>
                  </w:rPr>
                  <w:t>Click here to enter text.</w:t>
                </w:r>
              </w:p>
            </w:tc>
          </w:sdtContent>
        </w:sdt>
      </w:tr>
      <w:tr w:rsidR="005A15AB" w:rsidRPr="00671843" w14:paraId="0DB92DE8" w14:textId="77777777" w:rsidTr="00B264EB">
        <w:trPr>
          <w:cantSplit/>
          <w:trHeight w:val="51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DE0" w14:textId="77777777" w:rsidR="005A15AB" w:rsidRPr="00E037D9" w:rsidRDefault="00E731EC" w:rsidP="002374AE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DE1" w14:textId="77777777" w:rsidR="00F97BAC" w:rsidRPr="00E037D9" w:rsidRDefault="00902166" w:rsidP="00803C22">
            <w:pPr>
              <w:rPr>
                <w:lang w:val="fr-BE"/>
              </w:rPr>
            </w:pPr>
            <w:r w:rsidRPr="00E037D9">
              <w:rPr>
                <w:lang w:val="fr-BE"/>
              </w:rPr>
              <w:t xml:space="preserve">Entrée des données par </w:t>
            </w:r>
          </w:p>
          <w:p w14:paraId="0DB92DE2" w14:textId="77777777" w:rsidR="004E2C85" w:rsidRPr="00E037D9" w:rsidRDefault="00902166" w:rsidP="00F97BAC">
            <w:pPr>
              <w:pStyle w:val="ListParagraph"/>
              <w:numPr>
                <w:ilvl w:val="0"/>
                <w:numId w:val="18"/>
              </w:numPr>
              <w:rPr>
                <w:lang w:val="fr-BE"/>
              </w:rPr>
            </w:pPr>
            <w:r w:rsidRPr="00E037D9">
              <w:rPr>
                <w:lang w:val="fr-BE"/>
              </w:rPr>
              <w:t xml:space="preserve">clavier </w:t>
            </w:r>
          </w:p>
          <w:p w14:paraId="0DB92DE3" w14:textId="77777777" w:rsidR="004E2C85" w:rsidRPr="00E037D9" w:rsidRDefault="004E2C85" w:rsidP="004E2C85">
            <w:pPr>
              <w:rPr>
                <w:lang w:val="fr-BE"/>
              </w:rPr>
            </w:pPr>
            <w:r w:rsidRPr="00E037D9">
              <w:rPr>
                <w:lang w:val="fr-BE"/>
              </w:rPr>
              <w:t>e</w:t>
            </w:r>
            <w:r w:rsidR="00902166" w:rsidRPr="00E037D9">
              <w:rPr>
                <w:lang w:val="fr-BE"/>
              </w:rPr>
              <w:t>t</w:t>
            </w:r>
          </w:p>
          <w:p w14:paraId="0DB92DE4" w14:textId="77777777" w:rsidR="004E2C85" w:rsidRPr="00E037D9" w:rsidRDefault="00902166" w:rsidP="004E2C85">
            <w:pPr>
              <w:pStyle w:val="ListParagraph"/>
              <w:numPr>
                <w:ilvl w:val="0"/>
                <w:numId w:val="18"/>
              </w:numPr>
              <w:rPr>
                <w:lang w:val="fr-BE"/>
              </w:rPr>
            </w:pPr>
            <w:r w:rsidRPr="00E037D9">
              <w:rPr>
                <w:lang w:val="fr-BE"/>
              </w:rPr>
              <w:t>carte magnétique ou</w:t>
            </w:r>
          </w:p>
          <w:p w14:paraId="0DB92DE5" w14:textId="77777777" w:rsidR="00F97BAC" w:rsidRPr="00E037D9" w:rsidRDefault="00902166" w:rsidP="00902166">
            <w:pPr>
              <w:pStyle w:val="ListParagraph"/>
              <w:numPr>
                <w:ilvl w:val="0"/>
                <w:numId w:val="18"/>
              </w:numPr>
              <w:rPr>
                <w:lang w:val="fr-BE"/>
              </w:rPr>
            </w:pPr>
            <w:r w:rsidRPr="00E037D9">
              <w:rPr>
                <w:lang w:val="fr-BE"/>
              </w:rPr>
              <w:t xml:space="preserve">code barre </w:t>
            </w:r>
            <w:r w:rsidR="00F97BAC" w:rsidRPr="00E037D9">
              <w:rPr>
                <w:lang w:val="fr-BE"/>
              </w:rPr>
              <w:t>(</w:t>
            </w:r>
            <w:r w:rsidRPr="00E037D9">
              <w:rPr>
                <w:lang w:val="fr-BE"/>
              </w:rPr>
              <w:t>e</w:t>
            </w:r>
            <w:r w:rsidR="004E2C85" w:rsidRPr="00E037D9">
              <w:rPr>
                <w:lang w:val="fr-BE"/>
              </w:rPr>
              <w:t xml:space="preserve">.a. </w:t>
            </w:r>
            <w:r w:rsidRPr="00E037D9">
              <w:rPr>
                <w:lang w:val="fr-BE"/>
              </w:rPr>
              <w:t xml:space="preserve">lecture du passeport de soudage </w:t>
            </w:r>
            <w:r w:rsidR="00803C22" w:rsidRPr="00E037D9">
              <w:rPr>
                <w:rStyle w:val="FootnoteReference"/>
                <w:lang w:val="fr-BE"/>
              </w:rPr>
              <w:footnoteReference w:id="2"/>
            </w:r>
            <w:r w:rsidR="00F97BAC" w:rsidRPr="00E037D9">
              <w:rPr>
                <w:lang w:val="fr-BE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92DE6" w14:textId="77777777" w:rsidR="00F97BAC" w:rsidRPr="00E037D9" w:rsidRDefault="00F97BAC" w:rsidP="004E2C85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1502927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C85"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="004E2C85" w:rsidRPr="00E037D9">
              <w:rPr>
                <w:lang w:val="fr-BE"/>
              </w:rPr>
              <w:br/>
            </w:r>
            <w:r w:rsidRPr="00E037D9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-1574956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Pr="00E037D9">
              <w:rPr>
                <w:lang w:val="fr-BE"/>
              </w:rPr>
              <w:br/>
            </w:r>
          </w:p>
        </w:tc>
        <w:sdt>
          <w:sdtPr>
            <w:rPr>
              <w:lang w:val="fr-BE"/>
            </w:rPr>
            <w:id w:val="-1576894558"/>
            <w:showingPlcHdr/>
          </w:sdtPr>
          <w:sdtEndPr/>
          <w:sdtContent>
            <w:tc>
              <w:tcPr>
                <w:tcW w:w="354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0DB92DE7" w14:textId="77777777" w:rsidR="005A15AB" w:rsidRPr="009E6114" w:rsidRDefault="00B264EB" w:rsidP="00B264EB">
                <w:pPr>
                  <w:jc w:val="center"/>
                  <w:rPr>
                    <w:lang w:val="en-GB"/>
                  </w:rPr>
                </w:pPr>
                <w:r w:rsidRPr="009E6114">
                  <w:rPr>
                    <w:rStyle w:val="PlaceholderText"/>
                    <w:lang w:val="en-GB"/>
                  </w:rPr>
                  <w:t>Click here to enter text.</w:t>
                </w:r>
              </w:p>
            </w:tc>
          </w:sdtContent>
        </w:sdt>
      </w:tr>
      <w:tr w:rsidR="0050162F" w:rsidRPr="00671843" w14:paraId="0DB92DEF" w14:textId="77777777" w:rsidTr="00B264EB">
        <w:trPr>
          <w:cantSplit/>
          <w:trHeight w:val="51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DE9" w14:textId="77777777" w:rsidR="0050162F" w:rsidRPr="00E037D9" w:rsidRDefault="00E731EC" w:rsidP="002374AE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DEA" w14:textId="77777777" w:rsidR="0050162F" w:rsidRPr="00E037D9" w:rsidRDefault="00902166" w:rsidP="0050162F">
            <w:pPr>
              <w:rPr>
                <w:lang w:val="fr-BE"/>
              </w:rPr>
            </w:pPr>
            <w:r w:rsidRPr="00E037D9">
              <w:rPr>
                <w:lang w:val="fr-BE"/>
              </w:rPr>
              <w:t>Entrée des données par carte magnétique ou code barre</w:t>
            </w:r>
            <w:r w:rsidR="0050162F" w:rsidRPr="00E037D9">
              <w:rPr>
                <w:lang w:val="fr-BE"/>
              </w:rPr>
              <w:t>:</w:t>
            </w:r>
          </w:p>
          <w:p w14:paraId="0DB92DEB" w14:textId="77777777" w:rsidR="0050162F" w:rsidRPr="00E037D9" w:rsidRDefault="00902166" w:rsidP="0050162F">
            <w:pPr>
              <w:pStyle w:val="ListParagraph"/>
              <w:numPr>
                <w:ilvl w:val="0"/>
                <w:numId w:val="19"/>
              </w:numPr>
              <w:rPr>
                <w:lang w:val="fr-BE"/>
              </w:rPr>
            </w:pPr>
            <w:r w:rsidRPr="00E037D9">
              <w:rPr>
                <w:lang w:val="fr-BE"/>
              </w:rPr>
              <w:t xml:space="preserve">passeport de soudage </w:t>
            </w:r>
          </w:p>
          <w:p w14:paraId="0DB92DEC" w14:textId="77777777" w:rsidR="0050162F" w:rsidRPr="00E037D9" w:rsidRDefault="00902166" w:rsidP="00902166">
            <w:pPr>
              <w:pStyle w:val="ListParagraph"/>
              <w:numPr>
                <w:ilvl w:val="0"/>
                <w:numId w:val="19"/>
              </w:numPr>
              <w:rPr>
                <w:lang w:val="fr-BE"/>
              </w:rPr>
            </w:pPr>
            <w:r w:rsidRPr="00E037D9">
              <w:rPr>
                <w:lang w:val="fr-BE"/>
              </w:rPr>
              <w:t>données du chantier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92DED" w14:textId="77777777" w:rsidR="0050162F" w:rsidRPr="00E037D9" w:rsidRDefault="0050162F" w:rsidP="004E2C85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126060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Pr="00E037D9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1656800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</w:p>
        </w:tc>
        <w:sdt>
          <w:sdtPr>
            <w:rPr>
              <w:lang w:val="fr-BE"/>
            </w:rPr>
            <w:id w:val="-1795592800"/>
            <w:showingPlcHdr/>
          </w:sdtPr>
          <w:sdtEndPr/>
          <w:sdtContent>
            <w:tc>
              <w:tcPr>
                <w:tcW w:w="354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0DB92DEE" w14:textId="77777777" w:rsidR="0050162F" w:rsidRPr="009E6114" w:rsidRDefault="00B264EB" w:rsidP="00B264EB">
                <w:pPr>
                  <w:jc w:val="center"/>
                  <w:rPr>
                    <w:lang w:val="en-GB"/>
                  </w:rPr>
                </w:pPr>
                <w:r w:rsidRPr="009E6114">
                  <w:rPr>
                    <w:rStyle w:val="PlaceholderText"/>
                    <w:lang w:val="en-GB"/>
                  </w:rPr>
                  <w:t>Click here to enter text.</w:t>
                </w:r>
              </w:p>
            </w:tc>
          </w:sdtContent>
        </w:sdt>
      </w:tr>
      <w:tr w:rsidR="0050162F" w:rsidRPr="00671843" w14:paraId="0DB92DF7" w14:textId="77777777" w:rsidTr="00B264EB">
        <w:trPr>
          <w:cantSplit/>
          <w:trHeight w:val="51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DF0" w14:textId="77777777" w:rsidR="0050162F" w:rsidRPr="00E037D9" w:rsidRDefault="00E731EC" w:rsidP="002374AE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DF1" w14:textId="77777777" w:rsidR="0050162F" w:rsidRPr="00E037D9" w:rsidRDefault="00902166" w:rsidP="0050162F">
            <w:pPr>
              <w:rPr>
                <w:lang w:val="fr-BE"/>
              </w:rPr>
            </w:pPr>
            <w:r w:rsidRPr="00E037D9">
              <w:rPr>
                <w:lang w:val="fr-BE"/>
              </w:rPr>
              <w:t>Entrée des données par confirmation par l’opérateur</w:t>
            </w:r>
            <w:r w:rsidR="0050162F" w:rsidRPr="00E037D9">
              <w:rPr>
                <w:lang w:val="fr-BE"/>
              </w:rPr>
              <w:t>:</w:t>
            </w:r>
          </w:p>
          <w:p w14:paraId="0DB92DF2" w14:textId="77777777" w:rsidR="0050162F" w:rsidRPr="00E037D9" w:rsidRDefault="00902166" w:rsidP="0050162F">
            <w:pPr>
              <w:pStyle w:val="ListParagraph"/>
              <w:numPr>
                <w:ilvl w:val="0"/>
                <w:numId w:val="20"/>
              </w:numPr>
              <w:rPr>
                <w:lang w:val="fr-BE"/>
              </w:rPr>
            </w:pPr>
            <w:r w:rsidRPr="00E037D9">
              <w:rPr>
                <w:lang w:val="fr-BE"/>
              </w:rPr>
              <w:t xml:space="preserve">Confirmation du grattage </w:t>
            </w:r>
          </w:p>
          <w:p w14:paraId="0DB92DF3" w14:textId="77777777" w:rsidR="0050162F" w:rsidRPr="00E037D9" w:rsidRDefault="00902166" w:rsidP="0050162F">
            <w:pPr>
              <w:pStyle w:val="ListParagraph"/>
              <w:numPr>
                <w:ilvl w:val="0"/>
                <w:numId w:val="20"/>
              </w:numPr>
              <w:rPr>
                <w:lang w:val="fr-BE"/>
              </w:rPr>
            </w:pPr>
            <w:r w:rsidRPr="00E037D9">
              <w:rPr>
                <w:lang w:val="fr-BE"/>
              </w:rPr>
              <w:t xml:space="preserve">Confirmation du serrage </w:t>
            </w:r>
          </w:p>
          <w:p w14:paraId="0DB92DF4" w14:textId="77777777" w:rsidR="0050162F" w:rsidRPr="00E037D9" w:rsidRDefault="00902166" w:rsidP="00902166">
            <w:pPr>
              <w:pStyle w:val="ListParagraph"/>
              <w:numPr>
                <w:ilvl w:val="0"/>
                <w:numId w:val="20"/>
              </w:numPr>
              <w:rPr>
                <w:lang w:val="fr-BE"/>
              </w:rPr>
            </w:pPr>
            <w:r w:rsidRPr="00E037D9">
              <w:rPr>
                <w:lang w:val="fr-BE"/>
              </w:rPr>
              <w:t>Paramètres de soudage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92DF5" w14:textId="77777777" w:rsidR="0050162F" w:rsidRPr="00E037D9" w:rsidRDefault="0050162F" w:rsidP="004E2C85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-589612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Pr="00E037D9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1991986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Pr="00E037D9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467407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</w:p>
        </w:tc>
        <w:sdt>
          <w:sdtPr>
            <w:rPr>
              <w:lang w:val="fr-BE"/>
            </w:rPr>
            <w:id w:val="1164742120"/>
            <w:showingPlcHdr/>
          </w:sdtPr>
          <w:sdtEndPr/>
          <w:sdtContent>
            <w:tc>
              <w:tcPr>
                <w:tcW w:w="354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0DB92DF6" w14:textId="77777777" w:rsidR="0050162F" w:rsidRPr="009E6114" w:rsidRDefault="00B264EB" w:rsidP="00B264EB">
                <w:pPr>
                  <w:jc w:val="center"/>
                  <w:rPr>
                    <w:lang w:val="en-GB"/>
                  </w:rPr>
                </w:pPr>
                <w:r w:rsidRPr="009E6114">
                  <w:rPr>
                    <w:rStyle w:val="PlaceholderText"/>
                    <w:lang w:val="en-GB"/>
                  </w:rPr>
                  <w:t>Click here to enter text.</w:t>
                </w:r>
              </w:p>
            </w:tc>
          </w:sdtContent>
        </w:sdt>
      </w:tr>
      <w:tr w:rsidR="0050162F" w:rsidRPr="00671843" w14:paraId="0DB92E01" w14:textId="77777777" w:rsidTr="00B264EB">
        <w:trPr>
          <w:cantSplit/>
          <w:trHeight w:val="51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DF8" w14:textId="77777777" w:rsidR="0050162F" w:rsidRPr="00E037D9" w:rsidRDefault="00E731EC" w:rsidP="002374AE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DF9" w14:textId="77777777" w:rsidR="0050162F" w:rsidRPr="00E037D9" w:rsidRDefault="00902166" w:rsidP="0050162F">
            <w:pPr>
              <w:rPr>
                <w:lang w:val="fr-BE"/>
              </w:rPr>
            </w:pPr>
            <w:r w:rsidRPr="00E037D9">
              <w:rPr>
                <w:lang w:val="fr-BE"/>
              </w:rPr>
              <w:t xml:space="preserve">Données par </w:t>
            </w:r>
            <w:r w:rsidR="00E037D9" w:rsidRPr="00E037D9">
              <w:rPr>
                <w:lang w:val="fr-BE"/>
              </w:rPr>
              <w:t>mémorisation</w:t>
            </w:r>
            <w:r w:rsidR="002226FC" w:rsidRPr="00E037D9">
              <w:rPr>
                <w:lang w:val="fr-BE"/>
              </w:rPr>
              <w:t xml:space="preserve"> automatique </w:t>
            </w:r>
            <w:r w:rsidR="0050162F" w:rsidRPr="00E037D9">
              <w:rPr>
                <w:lang w:val="fr-BE"/>
              </w:rPr>
              <w:t>:</w:t>
            </w:r>
          </w:p>
          <w:p w14:paraId="0DB92DFA" w14:textId="77777777" w:rsidR="0050162F" w:rsidRPr="00E037D9" w:rsidRDefault="002226FC" w:rsidP="0050162F">
            <w:pPr>
              <w:pStyle w:val="ListParagraph"/>
              <w:numPr>
                <w:ilvl w:val="0"/>
                <w:numId w:val="21"/>
              </w:numPr>
              <w:rPr>
                <w:lang w:val="fr-BE"/>
              </w:rPr>
            </w:pPr>
            <w:r w:rsidRPr="00E037D9">
              <w:rPr>
                <w:lang w:val="fr-BE"/>
              </w:rPr>
              <w:t>Numéro d’</w:t>
            </w:r>
            <w:r w:rsidR="00EB6269" w:rsidRPr="00E037D9">
              <w:rPr>
                <w:lang w:val="fr-BE"/>
              </w:rPr>
              <w:t>identification</w:t>
            </w:r>
            <w:r w:rsidRPr="00E037D9">
              <w:rPr>
                <w:lang w:val="fr-BE"/>
              </w:rPr>
              <w:t xml:space="preserve"> de l’appareil </w:t>
            </w:r>
          </w:p>
          <w:p w14:paraId="0DB92DFB" w14:textId="77777777" w:rsidR="0050162F" w:rsidRPr="00E037D9" w:rsidRDefault="002226FC" w:rsidP="0050162F">
            <w:pPr>
              <w:pStyle w:val="ListParagraph"/>
              <w:numPr>
                <w:ilvl w:val="0"/>
                <w:numId w:val="21"/>
              </w:numPr>
              <w:rPr>
                <w:lang w:val="fr-BE"/>
              </w:rPr>
            </w:pPr>
            <w:r w:rsidRPr="00E037D9">
              <w:rPr>
                <w:lang w:val="fr-BE"/>
              </w:rPr>
              <w:t xml:space="preserve">Température </w:t>
            </w:r>
            <w:r w:rsidR="00E037D9" w:rsidRPr="00E037D9">
              <w:rPr>
                <w:lang w:val="fr-BE"/>
              </w:rPr>
              <w:t>ambiante</w:t>
            </w:r>
            <w:r w:rsidRPr="00E037D9">
              <w:rPr>
                <w:lang w:val="fr-BE"/>
              </w:rPr>
              <w:t xml:space="preserve"> </w:t>
            </w:r>
          </w:p>
          <w:p w14:paraId="0DB92DFC" w14:textId="77777777" w:rsidR="0050162F" w:rsidRPr="00E037D9" w:rsidRDefault="002226FC" w:rsidP="0050162F">
            <w:pPr>
              <w:pStyle w:val="ListParagraph"/>
              <w:numPr>
                <w:ilvl w:val="0"/>
                <w:numId w:val="21"/>
              </w:numPr>
              <w:rPr>
                <w:lang w:val="fr-BE"/>
              </w:rPr>
            </w:pPr>
            <w:r w:rsidRPr="00E037D9">
              <w:rPr>
                <w:lang w:val="fr-BE"/>
              </w:rPr>
              <w:t>Date et heure</w:t>
            </w:r>
          </w:p>
          <w:p w14:paraId="0DB92DFD" w14:textId="77777777" w:rsidR="0050162F" w:rsidRPr="00E037D9" w:rsidRDefault="002226FC" w:rsidP="0050162F">
            <w:pPr>
              <w:pStyle w:val="ListParagraph"/>
              <w:numPr>
                <w:ilvl w:val="0"/>
                <w:numId w:val="21"/>
              </w:numPr>
              <w:rPr>
                <w:lang w:val="fr-BE"/>
              </w:rPr>
            </w:pPr>
            <w:r w:rsidRPr="00E037D9">
              <w:rPr>
                <w:lang w:val="fr-BE"/>
              </w:rPr>
              <w:t xml:space="preserve">Résultat de soudage </w:t>
            </w:r>
          </w:p>
          <w:p w14:paraId="0DB92DFE" w14:textId="77777777" w:rsidR="0050162F" w:rsidRPr="00E037D9" w:rsidRDefault="002226FC" w:rsidP="002226FC">
            <w:pPr>
              <w:pStyle w:val="ListParagraph"/>
              <w:numPr>
                <w:ilvl w:val="0"/>
                <w:numId w:val="21"/>
              </w:numPr>
              <w:rPr>
                <w:lang w:val="fr-BE"/>
              </w:rPr>
            </w:pPr>
            <w:r w:rsidRPr="00E037D9">
              <w:rPr>
                <w:lang w:val="fr-BE"/>
              </w:rPr>
              <w:t xml:space="preserve">Messages d’erreur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92DFF" w14:textId="77777777" w:rsidR="0050162F" w:rsidRPr="00E037D9" w:rsidRDefault="0050162F" w:rsidP="004E2C85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-1007053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Pr="00E037D9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243920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Pr="00E037D9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2147154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Pr="00E037D9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-291131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Pr="00E037D9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1863237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</w:p>
        </w:tc>
        <w:sdt>
          <w:sdtPr>
            <w:rPr>
              <w:lang w:val="fr-BE"/>
            </w:rPr>
            <w:id w:val="-1248716456"/>
            <w:showingPlcHdr/>
          </w:sdtPr>
          <w:sdtEndPr/>
          <w:sdtContent>
            <w:tc>
              <w:tcPr>
                <w:tcW w:w="354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0DB92E00" w14:textId="77777777" w:rsidR="0050162F" w:rsidRPr="009E6114" w:rsidRDefault="00B264EB" w:rsidP="00B264EB">
                <w:pPr>
                  <w:jc w:val="center"/>
                  <w:rPr>
                    <w:lang w:val="en-GB"/>
                  </w:rPr>
                </w:pPr>
                <w:r w:rsidRPr="009E6114">
                  <w:rPr>
                    <w:rStyle w:val="PlaceholderText"/>
                    <w:lang w:val="en-GB"/>
                  </w:rPr>
                  <w:t>Click here to enter text.</w:t>
                </w:r>
              </w:p>
            </w:tc>
          </w:sdtContent>
        </w:sdt>
      </w:tr>
      <w:tr w:rsidR="005A15AB" w:rsidRPr="00671843" w14:paraId="0DB92E09" w14:textId="77777777" w:rsidTr="00B264EB">
        <w:trPr>
          <w:trHeight w:val="51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E02" w14:textId="77777777" w:rsidR="005A15AB" w:rsidRPr="00E037D9" w:rsidRDefault="00BA0892" w:rsidP="00E731EC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t>1</w:t>
            </w:r>
            <w:r w:rsidR="00E731EC" w:rsidRPr="00E037D9">
              <w:rPr>
                <w:lang w:val="fr-BE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E03" w14:textId="77777777" w:rsidR="000B4B62" w:rsidRPr="00E037D9" w:rsidRDefault="002226FC" w:rsidP="00825949">
            <w:pPr>
              <w:rPr>
                <w:lang w:val="fr-BE"/>
              </w:rPr>
            </w:pPr>
            <w:r w:rsidRPr="00E037D9">
              <w:rPr>
                <w:lang w:val="fr-BE"/>
              </w:rPr>
              <w:t xml:space="preserve">Fonctions minimales </w:t>
            </w:r>
            <w:r w:rsidR="00803C22" w:rsidRPr="00E037D9">
              <w:rPr>
                <w:lang w:val="fr-BE"/>
              </w:rPr>
              <w:t>:</w:t>
            </w:r>
          </w:p>
          <w:p w14:paraId="0DB92E04" w14:textId="77777777" w:rsidR="00803C22" w:rsidRPr="00E037D9" w:rsidRDefault="00803C22" w:rsidP="00803C22">
            <w:pPr>
              <w:pStyle w:val="ListParagraph"/>
              <w:numPr>
                <w:ilvl w:val="0"/>
                <w:numId w:val="14"/>
              </w:numPr>
              <w:rPr>
                <w:lang w:val="fr-BE"/>
              </w:rPr>
            </w:pPr>
            <w:r w:rsidRPr="00E037D9">
              <w:rPr>
                <w:lang w:val="fr-BE"/>
              </w:rPr>
              <w:t>Activati</w:t>
            </w:r>
            <w:r w:rsidR="002226FC" w:rsidRPr="00E037D9">
              <w:rPr>
                <w:lang w:val="fr-BE"/>
              </w:rPr>
              <w:t xml:space="preserve">on sur base d’un passeport de soudage valable </w:t>
            </w:r>
          </w:p>
          <w:p w14:paraId="0DB92E05" w14:textId="77777777" w:rsidR="00803C22" w:rsidRPr="00E037D9" w:rsidRDefault="002226FC" w:rsidP="00803C22">
            <w:pPr>
              <w:pStyle w:val="ListParagraph"/>
              <w:numPr>
                <w:ilvl w:val="0"/>
                <w:numId w:val="14"/>
              </w:numPr>
              <w:rPr>
                <w:lang w:val="fr-BE"/>
              </w:rPr>
            </w:pPr>
            <w:r w:rsidRPr="00E037D9">
              <w:rPr>
                <w:lang w:val="fr-BE"/>
              </w:rPr>
              <w:t xml:space="preserve">Contrôle de la température ambiante </w:t>
            </w:r>
          </w:p>
          <w:p w14:paraId="0DB92E06" w14:textId="77777777" w:rsidR="00803C22" w:rsidRPr="00E037D9" w:rsidRDefault="002226FC" w:rsidP="002226FC">
            <w:pPr>
              <w:pStyle w:val="ListParagraph"/>
              <w:numPr>
                <w:ilvl w:val="0"/>
                <w:numId w:val="14"/>
              </w:numPr>
              <w:rPr>
                <w:lang w:val="fr-BE"/>
              </w:rPr>
            </w:pPr>
            <w:r w:rsidRPr="00E037D9">
              <w:rPr>
                <w:lang w:val="fr-BE"/>
              </w:rPr>
              <w:t xml:space="preserve">Avertissement pour </w:t>
            </w:r>
            <w:r w:rsidR="00E037D9" w:rsidRPr="00E037D9">
              <w:rPr>
                <w:lang w:val="fr-BE"/>
              </w:rPr>
              <w:t>contrôle</w:t>
            </w:r>
            <w:r w:rsidRPr="00E037D9">
              <w:rPr>
                <w:lang w:val="fr-BE"/>
              </w:rPr>
              <w:t xml:space="preserve"> d’entretien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92E07" w14:textId="77777777" w:rsidR="005A15AB" w:rsidRPr="00E037D9" w:rsidRDefault="00803C22" w:rsidP="00803C22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1058665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Pr="00E037D9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-28103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Pr="00E037D9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222341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</w:p>
        </w:tc>
        <w:sdt>
          <w:sdtPr>
            <w:rPr>
              <w:lang w:val="fr-BE"/>
            </w:rPr>
            <w:id w:val="-1025628601"/>
            <w:showingPlcHdr/>
          </w:sdtPr>
          <w:sdtEndPr/>
          <w:sdtContent>
            <w:tc>
              <w:tcPr>
                <w:tcW w:w="354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0DB92E08" w14:textId="77777777" w:rsidR="005A15AB" w:rsidRPr="009E6114" w:rsidRDefault="00B264EB" w:rsidP="00B264EB">
                <w:pPr>
                  <w:jc w:val="center"/>
                  <w:rPr>
                    <w:lang w:val="en-GB"/>
                  </w:rPr>
                </w:pPr>
                <w:r w:rsidRPr="009E6114">
                  <w:rPr>
                    <w:rStyle w:val="PlaceholderText"/>
                    <w:lang w:val="en-GB"/>
                  </w:rPr>
                  <w:t>Click here to enter text.</w:t>
                </w:r>
              </w:p>
            </w:tc>
          </w:sdtContent>
        </w:sdt>
      </w:tr>
      <w:tr w:rsidR="003D3873" w:rsidRPr="00671843" w14:paraId="0DB92E11" w14:textId="77777777" w:rsidTr="00B264EB">
        <w:trPr>
          <w:trHeight w:val="51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E0A" w14:textId="77777777" w:rsidR="003D3873" w:rsidRPr="00E037D9" w:rsidRDefault="00BA0892" w:rsidP="00E731EC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t>1</w:t>
            </w:r>
            <w:r w:rsidR="00E731EC" w:rsidRPr="00E037D9">
              <w:rPr>
                <w:lang w:val="fr-BE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E0B" w14:textId="77777777" w:rsidR="003D3873" w:rsidRPr="00E037D9" w:rsidRDefault="002226FC" w:rsidP="000B4B62">
            <w:pPr>
              <w:rPr>
                <w:lang w:val="fr-BE"/>
              </w:rPr>
            </w:pPr>
            <w:r w:rsidRPr="00E037D9">
              <w:rPr>
                <w:lang w:val="fr-BE"/>
              </w:rPr>
              <w:t xml:space="preserve">Modifications possible uniquement par un mot de passe sécurisé </w:t>
            </w:r>
            <w:r w:rsidR="00D34CBA" w:rsidRPr="00E037D9">
              <w:rPr>
                <w:lang w:val="fr-BE"/>
              </w:rPr>
              <w:t>:</w:t>
            </w:r>
          </w:p>
          <w:p w14:paraId="0DB92E0C" w14:textId="77777777" w:rsidR="00D34CBA" w:rsidRPr="00E037D9" w:rsidRDefault="002226FC" w:rsidP="00D34CBA">
            <w:pPr>
              <w:pStyle w:val="ListParagraph"/>
              <w:numPr>
                <w:ilvl w:val="0"/>
                <w:numId w:val="15"/>
              </w:numPr>
              <w:rPr>
                <w:lang w:val="fr-BE"/>
              </w:rPr>
            </w:pPr>
            <w:r w:rsidRPr="00E037D9">
              <w:rPr>
                <w:lang w:val="fr-BE"/>
              </w:rPr>
              <w:t xml:space="preserve">Lecture automatique (passeport de soudage, composants) </w:t>
            </w:r>
          </w:p>
          <w:p w14:paraId="0DB92E0D" w14:textId="77777777" w:rsidR="00D34CBA" w:rsidRPr="00E037D9" w:rsidRDefault="002226FC" w:rsidP="00F97BAC">
            <w:pPr>
              <w:pStyle w:val="ListParagraph"/>
              <w:numPr>
                <w:ilvl w:val="0"/>
                <w:numId w:val="15"/>
              </w:numPr>
              <w:rPr>
                <w:lang w:val="fr-BE"/>
              </w:rPr>
            </w:pPr>
            <w:r w:rsidRPr="00E037D9">
              <w:rPr>
                <w:lang w:val="fr-BE"/>
              </w:rPr>
              <w:t xml:space="preserve">Modification  du cycle de soudage </w:t>
            </w:r>
          </w:p>
          <w:p w14:paraId="0DB92E0E" w14:textId="77777777" w:rsidR="00E94673" w:rsidRPr="00E037D9" w:rsidRDefault="002226FC" w:rsidP="002226FC">
            <w:pPr>
              <w:pStyle w:val="ListParagraph"/>
              <w:numPr>
                <w:ilvl w:val="0"/>
                <w:numId w:val="15"/>
              </w:numPr>
              <w:rPr>
                <w:lang w:val="fr-BE"/>
              </w:rPr>
            </w:pPr>
            <w:r w:rsidRPr="00E037D9">
              <w:rPr>
                <w:lang w:val="fr-BE"/>
              </w:rPr>
              <w:t xml:space="preserve">Admission de </w:t>
            </w:r>
            <w:r w:rsidR="00E94673" w:rsidRPr="00E037D9">
              <w:rPr>
                <w:lang w:val="fr-BE"/>
              </w:rPr>
              <w:t>‘overflow’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92E0F" w14:textId="77777777" w:rsidR="003D3873" w:rsidRPr="00E037D9" w:rsidRDefault="00E94673" w:rsidP="00FD2321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br/>
            </w:r>
            <w:r w:rsidRPr="00E037D9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-1278328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Pr="00E037D9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-643733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  <w:r w:rsidRPr="00E037D9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-1147122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</w:p>
        </w:tc>
        <w:sdt>
          <w:sdtPr>
            <w:rPr>
              <w:lang w:val="fr-BE"/>
            </w:rPr>
            <w:id w:val="-1998947283"/>
            <w:showingPlcHdr/>
          </w:sdtPr>
          <w:sdtEndPr/>
          <w:sdtContent>
            <w:tc>
              <w:tcPr>
                <w:tcW w:w="354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0DB92E10" w14:textId="77777777" w:rsidR="003D3873" w:rsidRPr="009E6114" w:rsidRDefault="00B264EB" w:rsidP="00B264EB">
                <w:pPr>
                  <w:jc w:val="center"/>
                  <w:rPr>
                    <w:lang w:val="en-GB"/>
                  </w:rPr>
                </w:pPr>
                <w:r w:rsidRPr="009E6114">
                  <w:rPr>
                    <w:rStyle w:val="PlaceholderText"/>
                    <w:lang w:val="en-GB"/>
                  </w:rPr>
                  <w:t>Click here to enter text.</w:t>
                </w:r>
              </w:p>
            </w:tc>
          </w:sdtContent>
        </w:sdt>
      </w:tr>
      <w:tr w:rsidR="00F97BAC" w:rsidRPr="00671843" w14:paraId="0DB92E17" w14:textId="77777777" w:rsidTr="00B264EB">
        <w:trPr>
          <w:trHeight w:val="51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E12" w14:textId="77777777" w:rsidR="00F97BAC" w:rsidRPr="00E037D9" w:rsidRDefault="00F97BAC" w:rsidP="00E731EC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t>1</w:t>
            </w:r>
            <w:r w:rsidR="00E731EC" w:rsidRPr="00E037D9">
              <w:rPr>
                <w:lang w:val="fr-BE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E13" w14:textId="77777777" w:rsidR="00F97BAC" w:rsidRPr="00E037D9" w:rsidRDefault="002226FC" w:rsidP="00F97BAC">
            <w:pPr>
              <w:rPr>
                <w:lang w:val="fr-BE"/>
              </w:rPr>
            </w:pPr>
            <w:r w:rsidRPr="00E037D9">
              <w:rPr>
                <w:lang w:val="fr-BE"/>
              </w:rPr>
              <w:t xml:space="preserve">Modifications possible uniquement par le fabricant: </w:t>
            </w:r>
          </w:p>
          <w:p w14:paraId="0DB92E14" w14:textId="77777777" w:rsidR="00F97BAC" w:rsidRPr="00E037D9" w:rsidRDefault="002226FC" w:rsidP="002226FC">
            <w:pPr>
              <w:pStyle w:val="ListParagraph"/>
              <w:numPr>
                <w:ilvl w:val="0"/>
                <w:numId w:val="17"/>
              </w:numPr>
              <w:rPr>
                <w:lang w:val="fr-BE"/>
              </w:rPr>
            </w:pPr>
            <w:r w:rsidRPr="00E037D9">
              <w:rPr>
                <w:lang w:val="fr-BE"/>
              </w:rPr>
              <w:t xml:space="preserve">Modification ou effacement de données de soudage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92E15" w14:textId="77777777" w:rsidR="00F97BAC" w:rsidRPr="00E037D9" w:rsidRDefault="00E94673" w:rsidP="00FD2321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br/>
            </w:r>
            <w:r w:rsidRPr="00E037D9">
              <w:rPr>
                <w:lang w:val="fr-BE"/>
              </w:rPr>
              <w:br/>
            </w:r>
            <w:sdt>
              <w:sdtPr>
                <w:rPr>
                  <w:lang w:val="fr-BE"/>
                </w:rPr>
                <w:id w:val="2119401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sdtContent>
            </w:sdt>
          </w:p>
        </w:tc>
        <w:sdt>
          <w:sdtPr>
            <w:rPr>
              <w:lang w:val="fr-BE"/>
            </w:rPr>
            <w:id w:val="2056200687"/>
            <w:showingPlcHdr/>
          </w:sdtPr>
          <w:sdtEndPr/>
          <w:sdtContent>
            <w:tc>
              <w:tcPr>
                <w:tcW w:w="354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0DB92E16" w14:textId="77777777" w:rsidR="00F97BAC" w:rsidRPr="009E6114" w:rsidRDefault="00B264EB" w:rsidP="00B264EB">
                <w:pPr>
                  <w:jc w:val="center"/>
                  <w:rPr>
                    <w:lang w:val="en-GB"/>
                  </w:rPr>
                </w:pPr>
                <w:r w:rsidRPr="009E6114">
                  <w:rPr>
                    <w:rStyle w:val="PlaceholderText"/>
                    <w:lang w:val="en-GB"/>
                  </w:rPr>
                  <w:t>Click here to enter text.</w:t>
                </w:r>
              </w:p>
            </w:tc>
          </w:sdtContent>
        </w:sdt>
      </w:tr>
      <w:tr w:rsidR="003D3873" w:rsidRPr="00671843" w14:paraId="0DB92E1C" w14:textId="77777777" w:rsidTr="00B264EB">
        <w:trPr>
          <w:trHeight w:val="51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E18" w14:textId="77777777" w:rsidR="003D3873" w:rsidRPr="00E037D9" w:rsidRDefault="00BA0892" w:rsidP="00E731EC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t>1</w:t>
            </w:r>
            <w:r w:rsidR="00E731EC" w:rsidRPr="00E037D9">
              <w:rPr>
                <w:lang w:val="fr-BE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E19" w14:textId="77777777" w:rsidR="003D3873" w:rsidRPr="00E037D9" w:rsidRDefault="002226FC" w:rsidP="002226FC">
            <w:pPr>
              <w:rPr>
                <w:lang w:val="fr-BE"/>
              </w:rPr>
            </w:pPr>
            <w:r w:rsidRPr="00E037D9">
              <w:rPr>
                <w:lang w:val="fr-BE"/>
              </w:rPr>
              <w:t xml:space="preserve">Messages d’erreur sont affichés à la fin du cycle de soudage </w:t>
            </w:r>
          </w:p>
        </w:tc>
        <w:sdt>
          <w:sdtPr>
            <w:rPr>
              <w:lang w:val="fr-BE"/>
            </w:rPr>
            <w:id w:val="2081866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B92E1A" w14:textId="77777777" w:rsidR="003D3873" w:rsidRPr="00E037D9" w:rsidRDefault="00FD2321" w:rsidP="00FD2321">
                <w:pPr>
                  <w:jc w:val="center"/>
                  <w:rPr>
                    <w:lang w:val="fr-BE"/>
                  </w:rPr>
                </w:pPr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p>
            </w:tc>
          </w:sdtContent>
        </w:sdt>
        <w:sdt>
          <w:sdtPr>
            <w:rPr>
              <w:lang w:val="fr-BE"/>
            </w:rPr>
            <w:id w:val="-2093311856"/>
            <w:showingPlcHdr/>
          </w:sdtPr>
          <w:sdtEndPr/>
          <w:sdtContent>
            <w:tc>
              <w:tcPr>
                <w:tcW w:w="354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0DB92E1B" w14:textId="77777777" w:rsidR="003D3873" w:rsidRPr="009E6114" w:rsidRDefault="00B264EB" w:rsidP="00B264EB">
                <w:pPr>
                  <w:jc w:val="center"/>
                  <w:rPr>
                    <w:lang w:val="en-GB"/>
                  </w:rPr>
                </w:pPr>
                <w:r w:rsidRPr="009E6114">
                  <w:rPr>
                    <w:rStyle w:val="PlaceholderText"/>
                    <w:lang w:val="en-GB"/>
                  </w:rPr>
                  <w:t>Click here to enter text.</w:t>
                </w:r>
              </w:p>
            </w:tc>
          </w:sdtContent>
        </w:sdt>
      </w:tr>
      <w:tr w:rsidR="003D3873" w:rsidRPr="00671843" w14:paraId="0DB92E21" w14:textId="77777777" w:rsidTr="00B264EB">
        <w:trPr>
          <w:trHeight w:val="51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E1D" w14:textId="77777777" w:rsidR="003D3873" w:rsidRPr="00E037D9" w:rsidRDefault="00BA0892" w:rsidP="00E731EC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t>1</w:t>
            </w:r>
            <w:r w:rsidR="00E731EC" w:rsidRPr="00E037D9">
              <w:rPr>
                <w:lang w:val="fr-BE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E1E" w14:textId="77777777" w:rsidR="003D3873" w:rsidRPr="00E037D9" w:rsidRDefault="002226FC" w:rsidP="002226FC">
            <w:pPr>
              <w:rPr>
                <w:lang w:val="fr-BE"/>
              </w:rPr>
            </w:pPr>
            <w:r w:rsidRPr="00E037D9">
              <w:rPr>
                <w:rFonts w:cs="Arial"/>
                <w:color w:val="000000"/>
                <w:lang w:val="fr-BE"/>
              </w:rPr>
              <w:t>Tous les commentaires sur les soudages, y inclus les négatifs, sont gardés dans la mémoire</w:t>
            </w:r>
            <w:r w:rsidR="00FD2321" w:rsidRPr="00E037D9">
              <w:rPr>
                <w:lang w:val="fr-BE"/>
              </w:rPr>
              <w:t>.</w:t>
            </w:r>
          </w:p>
        </w:tc>
        <w:sdt>
          <w:sdtPr>
            <w:rPr>
              <w:lang w:val="fr-BE"/>
            </w:rPr>
            <w:id w:val="-1535187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B92E1F" w14:textId="77777777" w:rsidR="003D3873" w:rsidRPr="00E037D9" w:rsidRDefault="00FD2321" w:rsidP="00FD2321">
                <w:pPr>
                  <w:jc w:val="center"/>
                  <w:rPr>
                    <w:lang w:val="fr-BE"/>
                  </w:rPr>
                </w:pPr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p>
            </w:tc>
          </w:sdtContent>
        </w:sdt>
        <w:sdt>
          <w:sdtPr>
            <w:rPr>
              <w:lang w:val="fr-BE"/>
            </w:rPr>
            <w:id w:val="-883953707"/>
            <w:showingPlcHdr/>
          </w:sdtPr>
          <w:sdtEndPr/>
          <w:sdtContent>
            <w:tc>
              <w:tcPr>
                <w:tcW w:w="354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0DB92E20" w14:textId="77777777" w:rsidR="003D3873" w:rsidRPr="009E6114" w:rsidRDefault="00B264EB" w:rsidP="00B264EB">
                <w:pPr>
                  <w:jc w:val="center"/>
                  <w:rPr>
                    <w:lang w:val="en-GB"/>
                  </w:rPr>
                </w:pPr>
                <w:r w:rsidRPr="009E6114">
                  <w:rPr>
                    <w:rStyle w:val="PlaceholderText"/>
                    <w:lang w:val="en-GB"/>
                  </w:rPr>
                  <w:t>Click here to enter text.</w:t>
                </w:r>
              </w:p>
            </w:tc>
          </w:sdtContent>
        </w:sdt>
      </w:tr>
      <w:tr w:rsidR="005A15AB" w:rsidRPr="00671843" w14:paraId="0DB92E26" w14:textId="77777777" w:rsidTr="00B264EB">
        <w:trPr>
          <w:trHeight w:val="51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E22" w14:textId="77777777" w:rsidR="005A15AB" w:rsidRPr="00E037D9" w:rsidRDefault="00BA0892" w:rsidP="00E731EC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t>1</w:t>
            </w:r>
            <w:r w:rsidR="00E731EC" w:rsidRPr="00E037D9">
              <w:rPr>
                <w:lang w:val="fr-BE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E23" w14:textId="77777777" w:rsidR="005A15AB" w:rsidRPr="00E037D9" w:rsidRDefault="002226FC" w:rsidP="002226FC">
            <w:pPr>
              <w:rPr>
                <w:lang w:val="fr-BE"/>
              </w:rPr>
            </w:pPr>
            <w:r w:rsidRPr="00E037D9">
              <w:rPr>
                <w:lang w:val="fr-BE"/>
              </w:rPr>
              <w:t>L’opérateur ne peut pas effacer les données de soudage</w:t>
            </w:r>
            <w:r w:rsidR="00FD2321" w:rsidRPr="00E037D9">
              <w:rPr>
                <w:lang w:val="fr-BE"/>
              </w:rPr>
              <w:t>.</w:t>
            </w:r>
          </w:p>
        </w:tc>
        <w:sdt>
          <w:sdtPr>
            <w:rPr>
              <w:lang w:val="fr-BE"/>
            </w:rPr>
            <w:id w:val="-52781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B92E24" w14:textId="77777777" w:rsidR="005A15AB" w:rsidRPr="00E037D9" w:rsidRDefault="00FD2321" w:rsidP="00FD2321">
                <w:pPr>
                  <w:jc w:val="center"/>
                  <w:rPr>
                    <w:lang w:val="fr-BE"/>
                  </w:rPr>
                </w:pPr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p>
            </w:tc>
          </w:sdtContent>
        </w:sdt>
        <w:sdt>
          <w:sdtPr>
            <w:rPr>
              <w:lang w:val="fr-BE"/>
            </w:rPr>
            <w:id w:val="300041486"/>
            <w:showingPlcHdr/>
          </w:sdtPr>
          <w:sdtEndPr/>
          <w:sdtContent>
            <w:tc>
              <w:tcPr>
                <w:tcW w:w="354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0DB92E25" w14:textId="77777777" w:rsidR="005A15AB" w:rsidRPr="009E6114" w:rsidRDefault="00B264EB" w:rsidP="00B264EB">
                <w:pPr>
                  <w:jc w:val="center"/>
                  <w:rPr>
                    <w:lang w:val="en-GB"/>
                  </w:rPr>
                </w:pPr>
                <w:r w:rsidRPr="009E6114">
                  <w:rPr>
                    <w:rStyle w:val="PlaceholderText"/>
                    <w:lang w:val="en-GB"/>
                  </w:rPr>
                  <w:t>Click here to enter text.</w:t>
                </w:r>
              </w:p>
            </w:tc>
          </w:sdtContent>
        </w:sdt>
      </w:tr>
      <w:tr w:rsidR="005A15AB" w:rsidRPr="00671843" w14:paraId="0DB92E2B" w14:textId="77777777" w:rsidTr="00B264EB">
        <w:trPr>
          <w:trHeight w:val="51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E27" w14:textId="77777777" w:rsidR="005A15AB" w:rsidRPr="00E037D9" w:rsidRDefault="00BA0892" w:rsidP="00E731EC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lastRenderedPageBreak/>
              <w:t>1</w:t>
            </w:r>
            <w:r w:rsidR="00E731EC" w:rsidRPr="00E037D9">
              <w:rPr>
                <w:lang w:val="fr-BE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E28" w14:textId="77777777" w:rsidR="00D34CBA" w:rsidRPr="00E037D9" w:rsidRDefault="002226FC" w:rsidP="002226FC">
            <w:pPr>
              <w:rPr>
                <w:lang w:val="fr-BE"/>
              </w:rPr>
            </w:pPr>
            <w:r w:rsidRPr="00E037D9">
              <w:rPr>
                <w:lang w:val="fr-BE"/>
              </w:rPr>
              <w:t xml:space="preserve">Le cycle de soudage suivant </w:t>
            </w:r>
            <w:r w:rsidR="00D34CBA" w:rsidRPr="00E037D9">
              <w:rPr>
                <w:lang w:val="fr-BE"/>
              </w:rPr>
              <w:t xml:space="preserve">T42-010 </w:t>
            </w:r>
            <w:r w:rsidRPr="00E037D9">
              <w:rPr>
                <w:lang w:val="fr-BE"/>
              </w:rPr>
              <w:t>a été entré</w:t>
            </w:r>
            <w:r w:rsidR="00D34CBA" w:rsidRPr="00E037D9">
              <w:rPr>
                <w:lang w:val="fr-BE"/>
              </w:rPr>
              <w:t>.</w:t>
            </w:r>
          </w:p>
        </w:tc>
        <w:sdt>
          <w:sdtPr>
            <w:rPr>
              <w:lang w:val="fr-BE"/>
            </w:rPr>
            <w:id w:val="-1426875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B92E29" w14:textId="77777777" w:rsidR="005A15AB" w:rsidRPr="00E037D9" w:rsidRDefault="00D34CBA" w:rsidP="00D34CBA">
                <w:pPr>
                  <w:jc w:val="center"/>
                  <w:rPr>
                    <w:lang w:val="fr-BE"/>
                  </w:rPr>
                </w:pPr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p>
            </w:tc>
          </w:sdtContent>
        </w:sdt>
        <w:sdt>
          <w:sdtPr>
            <w:rPr>
              <w:lang w:val="fr-BE"/>
            </w:rPr>
            <w:id w:val="729731301"/>
            <w:showingPlcHdr/>
          </w:sdtPr>
          <w:sdtEndPr/>
          <w:sdtContent>
            <w:tc>
              <w:tcPr>
                <w:tcW w:w="354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0DB92E2A" w14:textId="77777777" w:rsidR="005A15AB" w:rsidRPr="009E6114" w:rsidRDefault="00B264EB" w:rsidP="00B264EB">
                <w:pPr>
                  <w:jc w:val="center"/>
                  <w:rPr>
                    <w:lang w:val="en-GB"/>
                  </w:rPr>
                </w:pPr>
                <w:r w:rsidRPr="009E6114">
                  <w:rPr>
                    <w:rStyle w:val="PlaceholderText"/>
                    <w:lang w:val="en-GB"/>
                  </w:rPr>
                  <w:t>Click here to enter text.</w:t>
                </w:r>
              </w:p>
            </w:tc>
          </w:sdtContent>
        </w:sdt>
      </w:tr>
      <w:tr w:rsidR="005A15AB" w:rsidRPr="00671843" w14:paraId="0DB92E30" w14:textId="77777777" w:rsidTr="00B264EB">
        <w:trPr>
          <w:trHeight w:val="51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E2C" w14:textId="77777777" w:rsidR="005A15AB" w:rsidRPr="00E037D9" w:rsidRDefault="00BA0892" w:rsidP="00E731EC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t>1</w:t>
            </w:r>
            <w:r w:rsidR="00E731EC" w:rsidRPr="00E037D9">
              <w:rPr>
                <w:lang w:val="fr-BE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E2D" w14:textId="77777777" w:rsidR="005A15AB" w:rsidRPr="00E037D9" w:rsidRDefault="00E037D9" w:rsidP="00E037D9">
            <w:pPr>
              <w:rPr>
                <w:lang w:val="fr-BE"/>
              </w:rPr>
            </w:pPr>
            <w:r>
              <w:rPr>
                <w:lang w:val="fr-BE"/>
              </w:rPr>
              <w:t xml:space="preserve">Attestation délivré par un laboratoire reconnu pour la certification d’appareil de soudage de bout à bout afin de sécuriser contre le contournement de la procédure de soudage </w:t>
            </w:r>
          </w:p>
        </w:tc>
        <w:sdt>
          <w:sdtPr>
            <w:rPr>
              <w:lang w:val="fr-BE"/>
            </w:rPr>
            <w:id w:val="-894969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B92E2E" w14:textId="77777777" w:rsidR="005A15AB" w:rsidRPr="00E037D9" w:rsidRDefault="00F97BAC" w:rsidP="00F97BAC">
                <w:pPr>
                  <w:jc w:val="center"/>
                  <w:rPr>
                    <w:lang w:val="fr-BE"/>
                  </w:rPr>
                </w:pPr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p>
            </w:tc>
          </w:sdtContent>
        </w:sdt>
        <w:sdt>
          <w:sdtPr>
            <w:rPr>
              <w:lang w:val="fr-BE"/>
            </w:rPr>
            <w:id w:val="1933156817"/>
            <w:showingPlcHdr/>
          </w:sdtPr>
          <w:sdtEndPr/>
          <w:sdtContent>
            <w:tc>
              <w:tcPr>
                <w:tcW w:w="354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0DB92E2F" w14:textId="77777777" w:rsidR="005A15AB" w:rsidRPr="009E6114" w:rsidRDefault="00B264EB" w:rsidP="00B264EB">
                <w:pPr>
                  <w:jc w:val="center"/>
                  <w:rPr>
                    <w:lang w:val="en-GB"/>
                  </w:rPr>
                </w:pPr>
                <w:r w:rsidRPr="009E6114">
                  <w:rPr>
                    <w:rStyle w:val="PlaceholderText"/>
                    <w:lang w:val="en-GB"/>
                  </w:rPr>
                  <w:t>Click here to enter text.</w:t>
                </w:r>
              </w:p>
            </w:tc>
          </w:sdtContent>
        </w:sdt>
      </w:tr>
      <w:tr w:rsidR="00E379CB" w:rsidRPr="00671843" w14:paraId="0DB92E37" w14:textId="77777777" w:rsidTr="00B264EB">
        <w:trPr>
          <w:cantSplit/>
          <w:trHeight w:val="51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E31" w14:textId="77777777" w:rsidR="00E379CB" w:rsidRPr="00E037D9" w:rsidRDefault="00E731EC" w:rsidP="000B4B62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t>20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E32" w14:textId="77777777" w:rsidR="00F97BAC" w:rsidRPr="00E037D9" w:rsidRDefault="00E037D9" w:rsidP="00F97BAC">
            <w:pPr>
              <w:rPr>
                <w:lang w:val="fr-BE"/>
              </w:rPr>
            </w:pPr>
            <w:r>
              <w:rPr>
                <w:lang w:val="fr-BE"/>
              </w:rPr>
              <w:t xml:space="preserve">Médium de stockage </w:t>
            </w:r>
          </w:p>
          <w:p w14:paraId="0DB92E33" w14:textId="77777777" w:rsidR="00E379CB" w:rsidRPr="00E037D9" w:rsidRDefault="00E037D9" w:rsidP="00F97BAC">
            <w:pPr>
              <w:pStyle w:val="ListParagraph"/>
              <w:numPr>
                <w:ilvl w:val="0"/>
                <w:numId w:val="16"/>
              </w:numPr>
              <w:rPr>
                <w:lang w:val="fr-BE"/>
              </w:rPr>
            </w:pPr>
            <w:r w:rsidRPr="00E037D9">
              <w:rPr>
                <w:lang w:val="fr-BE"/>
              </w:rPr>
              <w:t>Possibilité de lecture digitale (préférence USB</w:t>
            </w:r>
            <w:r w:rsidR="00F97BAC" w:rsidRPr="00E037D9">
              <w:rPr>
                <w:lang w:val="fr-BE"/>
              </w:rPr>
              <w:t>)</w:t>
            </w:r>
          </w:p>
          <w:p w14:paraId="0DB92E34" w14:textId="77777777" w:rsidR="00F97BAC" w:rsidRPr="00E037D9" w:rsidRDefault="00E037D9" w:rsidP="00E037D9">
            <w:pPr>
              <w:pStyle w:val="ListParagraph"/>
              <w:numPr>
                <w:ilvl w:val="0"/>
                <w:numId w:val="16"/>
              </w:numPr>
              <w:rPr>
                <w:lang w:val="fr-BE"/>
              </w:rPr>
            </w:pPr>
            <w:r>
              <w:rPr>
                <w:lang w:val="fr-BE"/>
              </w:rPr>
              <w:t xml:space="preserve">Avec une limite minimale de </w:t>
            </w:r>
            <w:r w:rsidR="00F97BAC" w:rsidRPr="00E037D9">
              <w:rPr>
                <w:lang w:val="fr-BE"/>
              </w:rPr>
              <w:t>2GB</w:t>
            </w:r>
          </w:p>
        </w:tc>
        <w:sdt>
          <w:sdtPr>
            <w:rPr>
              <w:lang w:val="fr-BE"/>
            </w:rPr>
            <w:id w:val="-217598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B92E35" w14:textId="77777777" w:rsidR="00E379CB" w:rsidRPr="00E037D9" w:rsidRDefault="00E94673" w:rsidP="0050162F">
                <w:pPr>
                  <w:jc w:val="center"/>
                  <w:rPr>
                    <w:lang w:val="fr-BE"/>
                  </w:rPr>
                </w:pPr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p>
            </w:tc>
          </w:sdtContent>
        </w:sdt>
        <w:sdt>
          <w:sdtPr>
            <w:rPr>
              <w:lang w:val="fr-BE"/>
            </w:rPr>
            <w:id w:val="-441686447"/>
            <w:showingPlcHdr/>
          </w:sdtPr>
          <w:sdtEndPr/>
          <w:sdtContent>
            <w:tc>
              <w:tcPr>
                <w:tcW w:w="354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0DB92E36" w14:textId="77777777" w:rsidR="00E379CB" w:rsidRPr="009E6114" w:rsidRDefault="00B264EB" w:rsidP="00B264EB">
                <w:pPr>
                  <w:jc w:val="center"/>
                  <w:rPr>
                    <w:lang w:val="en-GB"/>
                  </w:rPr>
                </w:pPr>
                <w:r w:rsidRPr="009E6114">
                  <w:rPr>
                    <w:rStyle w:val="PlaceholderText"/>
                    <w:lang w:val="en-GB"/>
                  </w:rPr>
                  <w:t>Click here to enter text.</w:t>
                </w:r>
              </w:p>
            </w:tc>
          </w:sdtContent>
        </w:sdt>
      </w:tr>
      <w:tr w:rsidR="00E379CB" w:rsidRPr="00671843" w14:paraId="0DB92E3C" w14:textId="77777777" w:rsidTr="00B264EB">
        <w:trPr>
          <w:trHeight w:val="51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E38" w14:textId="77777777" w:rsidR="00E379CB" w:rsidRPr="00E037D9" w:rsidRDefault="00E731EC" w:rsidP="000B4B62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t>2</w:t>
            </w:r>
            <w:r w:rsidR="000B4B62" w:rsidRPr="00E037D9">
              <w:rPr>
                <w:lang w:val="fr-BE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E39" w14:textId="77777777" w:rsidR="00E94673" w:rsidRPr="00E037D9" w:rsidRDefault="00E037D9" w:rsidP="00E037D9">
            <w:pPr>
              <w:rPr>
                <w:lang w:val="fr-BE"/>
              </w:rPr>
            </w:pPr>
            <w:r>
              <w:rPr>
                <w:lang w:val="fr-BE"/>
              </w:rPr>
              <w:t>Affichage d’un avertissement sur l’écran au moment où 90% de la capacité de stockage a été atteint</w:t>
            </w:r>
          </w:p>
        </w:tc>
        <w:sdt>
          <w:sdtPr>
            <w:rPr>
              <w:lang w:val="fr-BE"/>
            </w:rPr>
            <w:id w:val="-1921860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B92E3A" w14:textId="77777777" w:rsidR="00E379CB" w:rsidRPr="00E037D9" w:rsidRDefault="00E94673" w:rsidP="00E94673">
                <w:pPr>
                  <w:jc w:val="center"/>
                  <w:rPr>
                    <w:lang w:val="fr-BE"/>
                  </w:rPr>
                </w:pPr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p>
            </w:tc>
          </w:sdtContent>
        </w:sdt>
        <w:sdt>
          <w:sdtPr>
            <w:rPr>
              <w:lang w:val="fr-BE"/>
            </w:rPr>
            <w:id w:val="-1977203913"/>
            <w:showingPlcHdr/>
          </w:sdtPr>
          <w:sdtEndPr/>
          <w:sdtContent>
            <w:tc>
              <w:tcPr>
                <w:tcW w:w="354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0DB92E3B" w14:textId="77777777" w:rsidR="00E379CB" w:rsidRPr="009E6114" w:rsidRDefault="00B264EB" w:rsidP="00B264EB">
                <w:pPr>
                  <w:jc w:val="center"/>
                  <w:rPr>
                    <w:lang w:val="en-GB"/>
                  </w:rPr>
                </w:pPr>
                <w:r w:rsidRPr="009E6114">
                  <w:rPr>
                    <w:rStyle w:val="PlaceholderText"/>
                    <w:lang w:val="en-GB"/>
                  </w:rPr>
                  <w:t>Click here to enter text.</w:t>
                </w:r>
              </w:p>
            </w:tc>
          </w:sdtContent>
        </w:sdt>
      </w:tr>
      <w:tr w:rsidR="00E379CB" w:rsidRPr="00671843" w14:paraId="0DB92E43" w14:textId="77777777" w:rsidTr="00B264EB">
        <w:trPr>
          <w:trHeight w:val="51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E3D" w14:textId="77777777" w:rsidR="00E379CB" w:rsidRPr="00E037D9" w:rsidRDefault="00BA0892" w:rsidP="00E731EC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t>2</w:t>
            </w:r>
            <w:r w:rsidR="00E731EC" w:rsidRPr="00E037D9">
              <w:rPr>
                <w:lang w:val="fr-BE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E3E" w14:textId="77777777" w:rsidR="00E379CB" w:rsidRPr="00E037D9" w:rsidRDefault="00EB6269" w:rsidP="000B4B62">
            <w:pPr>
              <w:rPr>
                <w:lang w:val="fr-BE"/>
              </w:rPr>
            </w:pPr>
            <w:r>
              <w:rPr>
                <w:lang w:val="fr-BE"/>
              </w:rPr>
              <w:t xml:space="preserve">Quand la mémoire est complète, l’appareil </w:t>
            </w:r>
          </w:p>
          <w:p w14:paraId="0DB92E3F" w14:textId="77777777" w:rsidR="00E94673" w:rsidRPr="00E037D9" w:rsidRDefault="00EB6269" w:rsidP="00E94673">
            <w:pPr>
              <w:pStyle w:val="ListParagraph"/>
              <w:numPr>
                <w:ilvl w:val="0"/>
                <w:numId w:val="22"/>
              </w:numPr>
              <w:rPr>
                <w:lang w:val="fr-BE"/>
              </w:rPr>
            </w:pPr>
            <w:r>
              <w:rPr>
                <w:lang w:val="fr-BE"/>
              </w:rPr>
              <w:t>bloquera, ou</w:t>
            </w:r>
          </w:p>
          <w:p w14:paraId="0DB92E40" w14:textId="77777777" w:rsidR="00E94673" w:rsidRPr="00E037D9" w:rsidRDefault="00EB6269" w:rsidP="00EB6269">
            <w:pPr>
              <w:pStyle w:val="ListParagraph"/>
              <w:numPr>
                <w:ilvl w:val="0"/>
                <w:numId w:val="22"/>
              </w:numPr>
              <w:rPr>
                <w:lang w:val="fr-BE"/>
              </w:rPr>
            </w:pPr>
            <w:r>
              <w:rPr>
                <w:lang w:val="fr-BE"/>
              </w:rPr>
              <w:t xml:space="preserve">admettra un </w:t>
            </w:r>
            <w:r w:rsidR="00E94673" w:rsidRPr="00E037D9">
              <w:rPr>
                <w:lang w:val="fr-BE"/>
              </w:rPr>
              <w:t xml:space="preserve">‘overflow’ </w:t>
            </w:r>
          </w:p>
        </w:tc>
        <w:sdt>
          <w:sdtPr>
            <w:rPr>
              <w:lang w:val="fr-BE"/>
            </w:rPr>
            <w:id w:val="-936288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B92E41" w14:textId="77777777" w:rsidR="00E379CB" w:rsidRPr="00E037D9" w:rsidRDefault="00E94673" w:rsidP="00E94673">
                <w:pPr>
                  <w:jc w:val="center"/>
                  <w:rPr>
                    <w:lang w:val="fr-BE"/>
                  </w:rPr>
                </w:pPr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p>
            </w:tc>
          </w:sdtContent>
        </w:sdt>
        <w:sdt>
          <w:sdtPr>
            <w:rPr>
              <w:lang w:val="fr-BE"/>
            </w:rPr>
            <w:id w:val="-225148833"/>
            <w:showingPlcHdr/>
          </w:sdtPr>
          <w:sdtEndPr/>
          <w:sdtContent>
            <w:tc>
              <w:tcPr>
                <w:tcW w:w="354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0DB92E42" w14:textId="77777777" w:rsidR="00E379CB" w:rsidRPr="00850F05" w:rsidRDefault="00B264EB" w:rsidP="00B264EB">
                <w:pPr>
                  <w:jc w:val="center"/>
                  <w:rPr>
                    <w:lang w:val="en-GB"/>
                  </w:rPr>
                </w:pPr>
                <w:r w:rsidRPr="00850F05">
                  <w:rPr>
                    <w:rStyle w:val="PlaceholderText"/>
                    <w:lang w:val="en-GB"/>
                  </w:rPr>
                  <w:t>Click here to enter text.</w:t>
                </w:r>
              </w:p>
            </w:tc>
          </w:sdtContent>
        </w:sdt>
      </w:tr>
      <w:tr w:rsidR="00E379CB" w:rsidRPr="00671843" w14:paraId="0DB92E48" w14:textId="77777777" w:rsidTr="00B264EB">
        <w:trPr>
          <w:trHeight w:val="51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E44" w14:textId="77777777" w:rsidR="00E379CB" w:rsidRPr="00E037D9" w:rsidRDefault="00BA0892" w:rsidP="00E731EC">
            <w:pPr>
              <w:jc w:val="center"/>
              <w:rPr>
                <w:lang w:val="fr-BE"/>
              </w:rPr>
            </w:pPr>
            <w:r w:rsidRPr="00E037D9">
              <w:rPr>
                <w:lang w:val="fr-BE"/>
              </w:rPr>
              <w:t>2</w:t>
            </w:r>
            <w:r w:rsidR="00E731EC" w:rsidRPr="00E037D9">
              <w:rPr>
                <w:lang w:val="fr-BE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DB92E45" w14:textId="77777777" w:rsidR="00E379CB" w:rsidRPr="00E037D9" w:rsidRDefault="00EB6269" w:rsidP="00EB6269">
            <w:pPr>
              <w:rPr>
                <w:lang w:val="fr-BE"/>
              </w:rPr>
            </w:pPr>
            <w:r>
              <w:rPr>
                <w:lang w:val="fr-BE"/>
              </w:rPr>
              <w:t xml:space="preserve">Possibilité de choix entre les langues nationales </w:t>
            </w:r>
          </w:p>
        </w:tc>
        <w:sdt>
          <w:sdtPr>
            <w:rPr>
              <w:lang w:val="fr-BE"/>
            </w:rPr>
            <w:id w:val="949591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B92E46" w14:textId="77777777" w:rsidR="00E379CB" w:rsidRPr="00E037D9" w:rsidRDefault="00E94673" w:rsidP="00E94673">
                <w:pPr>
                  <w:jc w:val="center"/>
                  <w:rPr>
                    <w:lang w:val="fr-BE"/>
                  </w:rPr>
                </w:pPr>
                <w:r w:rsidRPr="00E037D9">
                  <w:rPr>
                    <w:rFonts w:ascii="MS Gothic" w:eastAsia="MS Gothic" w:hAnsi="MS Gothic"/>
                    <w:lang w:val="fr-BE"/>
                  </w:rPr>
                  <w:t>☐</w:t>
                </w:r>
              </w:p>
            </w:tc>
          </w:sdtContent>
        </w:sdt>
        <w:sdt>
          <w:sdtPr>
            <w:rPr>
              <w:lang w:val="fr-BE"/>
            </w:rPr>
            <w:id w:val="-2039727173"/>
            <w:showingPlcHdr/>
          </w:sdtPr>
          <w:sdtEndPr/>
          <w:sdtContent>
            <w:tc>
              <w:tcPr>
                <w:tcW w:w="354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0DB92E47" w14:textId="77777777" w:rsidR="00E379CB" w:rsidRPr="00850F05" w:rsidRDefault="00B264EB" w:rsidP="00B264EB">
                <w:pPr>
                  <w:jc w:val="center"/>
                  <w:rPr>
                    <w:lang w:val="en-GB"/>
                  </w:rPr>
                </w:pPr>
                <w:r w:rsidRPr="00850F05">
                  <w:rPr>
                    <w:rStyle w:val="PlaceholderText"/>
                    <w:lang w:val="en-GB"/>
                  </w:rPr>
                  <w:t>Click here to enter text.</w:t>
                </w:r>
              </w:p>
            </w:tc>
          </w:sdtContent>
        </w:sdt>
      </w:tr>
    </w:tbl>
    <w:p w14:paraId="0DB92E49" w14:textId="77777777" w:rsidR="00834026" w:rsidRPr="008264C4" w:rsidRDefault="00834026" w:rsidP="000B19F4">
      <w:pPr>
        <w:spacing w:before="100" w:beforeAutospacing="1" w:after="100" w:afterAutospacing="1"/>
        <w:rPr>
          <w:lang w:val="en-US"/>
        </w:rPr>
      </w:pPr>
    </w:p>
    <w:p w14:paraId="0DB92E4A" w14:textId="77777777" w:rsidR="00B264EB" w:rsidRPr="008264C4" w:rsidRDefault="00B264EB" w:rsidP="002B5F14">
      <w:pPr>
        <w:spacing w:before="100" w:beforeAutospacing="1" w:after="100" w:afterAutospacing="1"/>
        <w:rPr>
          <w:lang w:val="en-US"/>
        </w:rPr>
      </w:pPr>
    </w:p>
    <w:p w14:paraId="0DB92E4B" w14:textId="77777777" w:rsidR="00B264EB" w:rsidRPr="008264C4" w:rsidRDefault="00B264EB" w:rsidP="000B19F4">
      <w:pPr>
        <w:spacing w:before="100" w:beforeAutospacing="1" w:after="100" w:afterAutospacing="1"/>
        <w:rPr>
          <w:lang w:val="en-US"/>
        </w:rPr>
      </w:pPr>
    </w:p>
    <w:p w14:paraId="0DB92E4C" w14:textId="77777777" w:rsidR="00B264EB" w:rsidRPr="008264C4" w:rsidRDefault="00B264EB" w:rsidP="000B19F4">
      <w:pPr>
        <w:spacing w:before="100" w:beforeAutospacing="1" w:after="100" w:afterAutospacing="1"/>
        <w:rPr>
          <w:lang w:val="en-US"/>
        </w:rPr>
      </w:pPr>
    </w:p>
    <w:p w14:paraId="0DB92E4D" w14:textId="77777777" w:rsidR="00B264EB" w:rsidRDefault="00B264EB" w:rsidP="000B19F4">
      <w:pPr>
        <w:spacing w:before="100" w:beforeAutospacing="1" w:after="100" w:afterAutospacing="1"/>
        <w:rPr>
          <w:lang w:val="en-US"/>
        </w:rPr>
      </w:pPr>
    </w:p>
    <w:p w14:paraId="2505BDF8" w14:textId="77777777" w:rsidR="00AB691D" w:rsidRDefault="00AB691D" w:rsidP="000B19F4">
      <w:pPr>
        <w:spacing w:before="100" w:beforeAutospacing="1" w:after="100" w:afterAutospacing="1"/>
        <w:rPr>
          <w:lang w:val="en-US"/>
        </w:rPr>
      </w:pPr>
    </w:p>
    <w:p w14:paraId="341860B6" w14:textId="77777777" w:rsidR="00AB691D" w:rsidRDefault="00AB691D" w:rsidP="000B19F4">
      <w:pPr>
        <w:spacing w:before="100" w:beforeAutospacing="1" w:after="100" w:afterAutospacing="1"/>
        <w:rPr>
          <w:lang w:val="en-US"/>
        </w:rPr>
      </w:pPr>
    </w:p>
    <w:p w14:paraId="7350EC73" w14:textId="77777777" w:rsidR="00AB691D" w:rsidRPr="008264C4" w:rsidRDefault="00AB691D" w:rsidP="000B19F4">
      <w:pPr>
        <w:spacing w:before="100" w:beforeAutospacing="1" w:after="100" w:afterAutospacing="1"/>
        <w:rPr>
          <w:lang w:val="en-US"/>
        </w:rPr>
      </w:pPr>
    </w:p>
    <w:p w14:paraId="0DB92E4E" w14:textId="77777777" w:rsidR="00B264EB" w:rsidRPr="008264C4" w:rsidRDefault="00B264EB" w:rsidP="000B19F4">
      <w:pPr>
        <w:spacing w:before="100" w:beforeAutospacing="1" w:after="100" w:afterAutospacing="1"/>
        <w:rPr>
          <w:lang w:val="en-US"/>
        </w:rPr>
      </w:pPr>
    </w:p>
    <w:p w14:paraId="0DB92E4F" w14:textId="77777777" w:rsidR="00B264EB" w:rsidRPr="008264C4" w:rsidRDefault="00B264EB" w:rsidP="000B19F4">
      <w:pPr>
        <w:spacing w:before="100" w:beforeAutospacing="1" w:after="100" w:afterAutospacing="1"/>
        <w:rPr>
          <w:lang w:val="en-US"/>
        </w:rPr>
      </w:pPr>
    </w:p>
    <w:p w14:paraId="0DB92E50" w14:textId="77777777" w:rsidR="00B264EB" w:rsidRPr="008264C4" w:rsidRDefault="00B264EB" w:rsidP="000B19F4">
      <w:pPr>
        <w:spacing w:before="100" w:beforeAutospacing="1" w:after="100" w:afterAutospacing="1"/>
        <w:rPr>
          <w:lang w:val="en-US"/>
        </w:rPr>
      </w:pPr>
    </w:p>
    <w:p w14:paraId="0DB92E51" w14:textId="77777777" w:rsidR="00B264EB" w:rsidRDefault="00B264EB" w:rsidP="000B19F4">
      <w:pPr>
        <w:spacing w:before="100" w:beforeAutospacing="1" w:after="100" w:afterAutospacing="1"/>
        <w:rPr>
          <w:lang w:val="en-US"/>
        </w:rPr>
      </w:pPr>
    </w:p>
    <w:p w14:paraId="4C98C23E" w14:textId="77777777" w:rsidR="00AB691D" w:rsidRDefault="00AB691D" w:rsidP="000B19F4">
      <w:pPr>
        <w:spacing w:before="100" w:beforeAutospacing="1" w:after="100" w:afterAutospacing="1"/>
        <w:rPr>
          <w:lang w:val="en-US"/>
        </w:rPr>
      </w:pPr>
    </w:p>
    <w:p w14:paraId="0DB92E52" w14:textId="77777777" w:rsidR="00B264EB" w:rsidRPr="008264C4" w:rsidRDefault="00B264EB" w:rsidP="000B19F4">
      <w:pPr>
        <w:spacing w:before="100" w:beforeAutospacing="1" w:after="100" w:afterAutospacing="1"/>
        <w:rPr>
          <w:lang w:val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6"/>
        <w:gridCol w:w="3296"/>
        <w:gridCol w:w="3297"/>
      </w:tblGrid>
      <w:tr w:rsidR="00B264EB" w:rsidRPr="002D782D" w14:paraId="0DB92E54" w14:textId="77777777" w:rsidTr="008021FA">
        <w:tc>
          <w:tcPr>
            <w:tcW w:w="9889" w:type="dxa"/>
            <w:gridSpan w:val="3"/>
            <w:shd w:val="clear" w:color="auto" w:fill="auto"/>
          </w:tcPr>
          <w:p w14:paraId="0DB92E53" w14:textId="77777777" w:rsidR="00B264EB" w:rsidRPr="002D782D" w:rsidRDefault="00EB6269" w:rsidP="00EB626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Signatures</w:t>
            </w:r>
            <w:proofErr w:type="spellEnd"/>
            <w:r w:rsidR="00B264EB" w:rsidRPr="002D782D">
              <w:rPr>
                <w:b/>
              </w:rPr>
              <w:t>:</w:t>
            </w:r>
          </w:p>
        </w:tc>
      </w:tr>
      <w:tr w:rsidR="00B264EB" w:rsidRPr="002D782D" w14:paraId="0DB92E58" w14:textId="77777777" w:rsidTr="008021FA">
        <w:tc>
          <w:tcPr>
            <w:tcW w:w="3296" w:type="dxa"/>
            <w:shd w:val="clear" w:color="auto" w:fill="auto"/>
          </w:tcPr>
          <w:p w14:paraId="0DB92E55" w14:textId="77777777" w:rsidR="00B264EB" w:rsidRPr="002D782D" w:rsidRDefault="00EB6269" w:rsidP="00EB6269">
            <w:proofErr w:type="spellStart"/>
            <w:r>
              <w:t>Personne</w:t>
            </w:r>
            <w:proofErr w:type="spellEnd"/>
            <w:r>
              <w:t xml:space="preserve"> de contact fournisseur </w:t>
            </w:r>
            <w:r w:rsidR="00B264EB">
              <w:t>:</w:t>
            </w:r>
          </w:p>
        </w:tc>
        <w:tc>
          <w:tcPr>
            <w:tcW w:w="3296" w:type="dxa"/>
            <w:shd w:val="clear" w:color="auto" w:fill="auto"/>
          </w:tcPr>
          <w:p w14:paraId="0DB92E56" w14:textId="77777777" w:rsidR="00B264EB" w:rsidRPr="002D782D" w:rsidRDefault="00B264EB" w:rsidP="00EB62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Auditeur </w:t>
            </w:r>
            <w:proofErr w:type="spellStart"/>
            <w:r w:rsidR="00EB6269">
              <w:rPr>
                <w:sz w:val="18"/>
                <w:szCs w:val="18"/>
              </w:rPr>
              <w:t>membre</w:t>
            </w:r>
            <w:proofErr w:type="spellEnd"/>
            <w:r w:rsidR="00EB6269">
              <w:rPr>
                <w:sz w:val="18"/>
                <w:szCs w:val="18"/>
              </w:rPr>
              <w:t xml:space="preserve"> de </w:t>
            </w:r>
            <w:r>
              <w:rPr>
                <w:sz w:val="18"/>
                <w:szCs w:val="18"/>
              </w:rPr>
              <w:t>CG1:</w:t>
            </w:r>
          </w:p>
        </w:tc>
        <w:tc>
          <w:tcPr>
            <w:tcW w:w="3297" w:type="dxa"/>
            <w:shd w:val="clear" w:color="auto" w:fill="auto"/>
          </w:tcPr>
          <w:p w14:paraId="0DB92E57" w14:textId="77777777" w:rsidR="00B264EB" w:rsidRPr="002D782D" w:rsidRDefault="00EB6269" w:rsidP="00EB6269">
            <w:r>
              <w:t xml:space="preserve">Président de </w:t>
            </w:r>
            <w:r w:rsidR="00B264EB">
              <w:t>CG1:</w:t>
            </w:r>
          </w:p>
        </w:tc>
      </w:tr>
      <w:tr w:rsidR="00B264EB" w:rsidRPr="002D782D" w14:paraId="0DB92E62" w14:textId="77777777" w:rsidTr="008021FA">
        <w:trPr>
          <w:trHeight w:val="522"/>
        </w:trPr>
        <w:tc>
          <w:tcPr>
            <w:tcW w:w="3296" w:type="dxa"/>
            <w:tcBorders>
              <w:bottom w:val="single" w:sz="4" w:space="0" w:color="auto"/>
            </w:tcBorders>
            <w:shd w:val="clear" w:color="auto" w:fill="auto"/>
          </w:tcPr>
          <w:p w14:paraId="0DB92E59" w14:textId="77777777" w:rsidR="00B264EB" w:rsidRDefault="00B264EB" w:rsidP="008021FA">
            <w:r w:rsidRPr="002D782D">
              <w:t>Naam:</w:t>
            </w:r>
          </w:p>
          <w:p w14:paraId="0DB92E5A" w14:textId="77777777" w:rsidR="00B264EB" w:rsidRDefault="00B264EB" w:rsidP="008021FA"/>
          <w:p w14:paraId="0DB92E5B" w14:textId="77777777" w:rsidR="00B264EB" w:rsidRPr="002D782D" w:rsidRDefault="00B264EB" w:rsidP="008021FA"/>
        </w:tc>
        <w:tc>
          <w:tcPr>
            <w:tcW w:w="3296" w:type="dxa"/>
            <w:tcBorders>
              <w:bottom w:val="single" w:sz="4" w:space="0" w:color="auto"/>
            </w:tcBorders>
            <w:shd w:val="clear" w:color="auto" w:fill="auto"/>
          </w:tcPr>
          <w:p w14:paraId="0DB92E5C" w14:textId="77777777" w:rsidR="00B264EB" w:rsidRDefault="00B264EB" w:rsidP="008021FA">
            <w:r w:rsidRPr="002D782D">
              <w:t>Naam:</w:t>
            </w:r>
          </w:p>
          <w:p w14:paraId="0DB92E5D" w14:textId="77777777" w:rsidR="00B264EB" w:rsidRDefault="00B264EB" w:rsidP="008021FA"/>
          <w:p w14:paraId="0DB92E5E" w14:textId="77777777" w:rsidR="00B264EB" w:rsidRPr="002D782D" w:rsidRDefault="00B264EB" w:rsidP="008021FA"/>
        </w:tc>
        <w:tc>
          <w:tcPr>
            <w:tcW w:w="3297" w:type="dxa"/>
            <w:tcBorders>
              <w:bottom w:val="single" w:sz="4" w:space="0" w:color="auto"/>
            </w:tcBorders>
            <w:shd w:val="clear" w:color="auto" w:fill="auto"/>
          </w:tcPr>
          <w:p w14:paraId="0DB92E5F" w14:textId="77777777" w:rsidR="00B264EB" w:rsidRDefault="00EB6269" w:rsidP="008021FA">
            <w:r>
              <w:t>Nom</w:t>
            </w:r>
            <w:r w:rsidR="00B264EB" w:rsidRPr="002D782D">
              <w:t>:</w:t>
            </w:r>
          </w:p>
          <w:p w14:paraId="0DB92E60" w14:textId="77777777" w:rsidR="00B264EB" w:rsidRDefault="00B264EB" w:rsidP="008021FA"/>
          <w:p w14:paraId="0DB92E61" w14:textId="77777777" w:rsidR="00B264EB" w:rsidRPr="002D782D" w:rsidRDefault="00B264EB" w:rsidP="008021FA"/>
        </w:tc>
      </w:tr>
      <w:tr w:rsidR="00B264EB" w:rsidRPr="002D782D" w14:paraId="0DB92E69" w14:textId="77777777" w:rsidTr="008021FA">
        <w:trPr>
          <w:trHeight w:val="284"/>
        </w:trPr>
        <w:tc>
          <w:tcPr>
            <w:tcW w:w="32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92E63" w14:textId="77777777" w:rsidR="00B264EB" w:rsidRDefault="00EB6269" w:rsidP="008021FA">
            <w:proofErr w:type="spellStart"/>
            <w:r>
              <w:t>Signature</w:t>
            </w:r>
            <w:proofErr w:type="spellEnd"/>
            <w:r w:rsidR="00B264EB" w:rsidRPr="002D782D">
              <w:t>:</w:t>
            </w:r>
          </w:p>
          <w:p w14:paraId="0DB92E64" w14:textId="77777777" w:rsidR="00B264EB" w:rsidRDefault="00B264EB" w:rsidP="008021FA"/>
          <w:p w14:paraId="0DB92E65" w14:textId="77777777" w:rsidR="00B264EB" w:rsidRDefault="00B264EB" w:rsidP="008021FA"/>
          <w:p w14:paraId="0DB92E66" w14:textId="77777777" w:rsidR="00B264EB" w:rsidRPr="002D782D" w:rsidRDefault="00B264EB" w:rsidP="008021FA"/>
        </w:tc>
        <w:tc>
          <w:tcPr>
            <w:tcW w:w="3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92E67" w14:textId="77777777" w:rsidR="00B264EB" w:rsidRPr="002D782D" w:rsidRDefault="00EB6269" w:rsidP="00EB6269">
            <w:proofErr w:type="spellStart"/>
            <w:r>
              <w:lastRenderedPageBreak/>
              <w:t>Signature</w:t>
            </w:r>
            <w:proofErr w:type="spellEnd"/>
            <w:r w:rsidR="00B264EB" w:rsidRPr="002D782D">
              <w:t>:</w:t>
            </w:r>
          </w:p>
        </w:tc>
        <w:tc>
          <w:tcPr>
            <w:tcW w:w="32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B92E68" w14:textId="77777777" w:rsidR="00B264EB" w:rsidRPr="002D782D" w:rsidRDefault="00EB6269" w:rsidP="00EB6269">
            <w:proofErr w:type="spellStart"/>
            <w:r>
              <w:t>Signature</w:t>
            </w:r>
            <w:proofErr w:type="spellEnd"/>
            <w:r>
              <w:t>:</w:t>
            </w:r>
          </w:p>
        </w:tc>
      </w:tr>
    </w:tbl>
    <w:p w14:paraId="0DB92E6A" w14:textId="77777777" w:rsidR="00B264EB" w:rsidRDefault="00B264EB" w:rsidP="00AB691D">
      <w:pPr>
        <w:spacing w:before="100" w:beforeAutospacing="1" w:after="100" w:afterAutospacing="1"/>
      </w:pPr>
    </w:p>
    <w:sectPr w:rsidR="00B264EB" w:rsidSect="000B19F4">
      <w:headerReference w:type="default" r:id="rId12"/>
      <w:footerReference w:type="default" r:id="rId13"/>
      <w:type w:val="continuous"/>
      <w:pgSz w:w="11907" w:h="16840" w:code="9"/>
      <w:pgMar w:top="1440" w:right="708" w:bottom="1440" w:left="144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92E6D" w14:textId="77777777" w:rsidR="00FA2B87" w:rsidRDefault="00FA2B87">
      <w:r>
        <w:separator/>
      </w:r>
    </w:p>
  </w:endnote>
  <w:endnote w:type="continuationSeparator" w:id="0">
    <w:p w14:paraId="0DB92E6E" w14:textId="77777777" w:rsidR="00FA2B87" w:rsidRDefault="00FA2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92E75" w14:textId="77777777" w:rsidR="00B264EB" w:rsidRPr="00B264EB" w:rsidRDefault="00B264EB" w:rsidP="00B264EB">
    <w:pPr>
      <w:pStyle w:val="Footer"/>
      <w:jc w:val="center"/>
      <w:rPr>
        <w:lang w:val="fr-BE"/>
      </w:rPr>
    </w:pPr>
    <w:r>
      <w:rPr>
        <w:lang w:val="fr-BE"/>
      </w:rPr>
      <w:t xml:space="preserve">- </w:t>
    </w:r>
    <w:r>
      <w:rPr>
        <w:lang w:val="fr-BE"/>
      </w:rPr>
      <w:fldChar w:fldCharType="begin"/>
    </w:r>
    <w:r>
      <w:rPr>
        <w:lang w:val="fr-BE"/>
      </w:rPr>
      <w:instrText xml:space="preserve"> PAGE   \* MERGEFORMAT </w:instrText>
    </w:r>
    <w:r>
      <w:rPr>
        <w:lang w:val="fr-BE"/>
      </w:rPr>
      <w:fldChar w:fldCharType="separate"/>
    </w:r>
    <w:r w:rsidR="00EB6269">
      <w:rPr>
        <w:noProof/>
        <w:lang w:val="fr-BE"/>
      </w:rPr>
      <w:t>2</w:t>
    </w:r>
    <w:r>
      <w:rPr>
        <w:lang w:val="fr-BE"/>
      </w:rPr>
      <w:fldChar w:fldCharType="end"/>
    </w:r>
    <w:r>
      <w:rPr>
        <w:lang w:val="fr-BE"/>
      </w:rPr>
      <w:t>/</w:t>
    </w:r>
    <w:r>
      <w:rPr>
        <w:lang w:val="fr-BE"/>
      </w:rPr>
      <w:fldChar w:fldCharType="begin"/>
    </w:r>
    <w:r>
      <w:rPr>
        <w:lang w:val="fr-BE"/>
      </w:rPr>
      <w:instrText xml:space="preserve"> NUMPAGES   \* MERGEFORMAT </w:instrText>
    </w:r>
    <w:r>
      <w:rPr>
        <w:lang w:val="fr-BE"/>
      </w:rPr>
      <w:fldChar w:fldCharType="separate"/>
    </w:r>
    <w:r w:rsidR="00EB6269">
      <w:rPr>
        <w:noProof/>
        <w:lang w:val="fr-BE"/>
      </w:rPr>
      <w:t>3</w:t>
    </w:r>
    <w:r>
      <w:rPr>
        <w:lang w:val="fr-BE"/>
      </w:rPr>
      <w:fldChar w:fldCharType="end"/>
    </w:r>
    <w:r>
      <w:rPr>
        <w:lang w:val="fr-BE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92E6B" w14:textId="77777777" w:rsidR="00FA2B87" w:rsidRDefault="00FA2B87">
      <w:r>
        <w:separator/>
      </w:r>
    </w:p>
  </w:footnote>
  <w:footnote w:type="continuationSeparator" w:id="0">
    <w:p w14:paraId="0DB92E6C" w14:textId="77777777" w:rsidR="00FA2B87" w:rsidRDefault="00FA2B87">
      <w:r>
        <w:continuationSeparator/>
      </w:r>
    </w:p>
  </w:footnote>
  <w:footnote w:id="1">
    <w:p w14:paraId="0DB92E78" w14:textId="77777777" w:rsidR="008A50A7" w:rsidRPr="008E0812" w:rsidRDefault="008A50A7">
      <w:pPr>
        <w:pStyle w:val="FootnoteText"/>
        <w:rPr>
          <w:lang w:val="fr-BE"/>
        </w:rPr>
      </w:pPr>
      <w:r>
        <w:rPr>
          <w:rStyle w:val="FootnoteReference"/>
        </w:rPr>
        <w:footnoteRef/>
      </w:r>
      <w:r w:rsidRPr="008E0812">
        <w:rPr>
          <w:lang w:val="fr-BE"/>
        </w:rPr>
        <w:t xml:space="preserve"> </w:t>
      </w:r>
      <w:r w:rsidR="008E0812" w:rsidRPr="008E0812">
        <w:rPr>
          <w:lang w:val="fr-BE"/>
        </w:rPr>
        <w:t xml:space="preserve">Température </w:t>
      </w:r>
      <w:r w:rsidR="00EB6269" w:rsidRPr="008E0812">
        <w:rPr>
          <w:lang w:val="fr-BE"/>
        </w:rPr>
        <w:t>ambiante</w:t>
      </w:r>
      <w:r w:rsidR="008E0812" w:rsidRPr="008E0812">
        <w:rPr>
          <w:lang w:val="fr-BE"/>
        </w:rPr>
        <w:t xml:space="preserve"> comme décrit dans la norme </w:t>
      </w:r>
      <w:r w:rsidRPr="008E0812">
        <w:rPr>
          <w:lang w:val="fr-BE"/>
        </w:rPr>
        <w:t>ISO 12176-1.</w:t>
      </w:r>
    </w:p>
  </w:footnote>
  <w:footnote w:id="2">
    <w:p w14:paraId="0DB92E79" w14:textId="77777777" w:rsidR="008A50A7" w:rsidRPr="00803C22" w:rsidRDefault="008A50A7">
      <w:pPr>
        <w:pStyle w:val="FootnoteText"/>
        <w:rPr>
          <w:lang w:val="fr-BE"/>
        </w:rPr>
      </w:pPr>
      <w:r>
        <w:rPr>
          <w:rStyle w:val="FootnoteReference"/>
        </w:rPr>
        <w:footnoteRef/>
      </w:r>
      <w:r w:rsidRPr="00E037D9">
        <w:rPr>
          <w:lang w:val="fr-BE"/>
        </w:rPr>
        <w:t xml:space="preserve"> </w:t>
      </w:r>
      <w:r w:rsidR="00E037D9">
        <w:rPr>
          <w:lang w:val="fr-BE"/>
        </w:rPr>
        <w:t>Passeport de soudage codé</w:t>
      </w:r>
      <w:r w:rsidR="00E037D9" w:rsidRPr="00E037D9">
        <w:rPr>
          <w:lang w:val="fr-BE"/>
        </w:rPr>
        <w:t xml:space="preserve"> suivant </w:t>
      </w:r>
      <w:r>
        <w:rPr>
          <w:lang w:val="fr-BE"/>
        </w:rPr>
        <w:t>ISO 12176-3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480"/>
      <w:gridCol w:w="5317"/>
      <w:gridCol w:w="1984"/>
    </w:tblGrid>
    <w:tr w:rsidR="00B264EB" w:rsidRPr="00377152" w14:paraId="0DB92E73" w14:textId="77777777" w:rsidTr="008021FA">
      <w:trPr>
        <w:cantSplit/>
        <w:trHeight w:val="860"/>
      </w:trPr>
      <w:tc>
        <w:tcPr>
          <w:tcW w:w="2480" w:type="dxa"/>
          <w:vAlign w:val="center"/>
        </w:tcPr>
        <w:p w14:paraId="0DB92E6F" w14:textId="1FB9984D" w:rsidR="00B264EB" w:rsidRDefault="00671843" w:rsidP="008021FA">
          <w:pPr>
            <w:rPr>
              <w:rFonts w:cs="Arial"/>
              <w:b/>
              <w:bCs/>
              <w:sz w:val="22"/>
            </w:rPr>
          </w:pPr>
          <w:r>
            <w:rPr>
              <w:noProof/>
            </w:rPr>
            <w:drawing>
              <wp:inline distT="0" distB="0" distL="0" distR="0" wp14:anchorId="4A383F1F" wp14:editId="054AA2C7">
                <wp:extent cx="1218600" cy="602841"/>
                <wp:effectExtent l="0" t="0" r="635" b="6985"/>
                <wp:docPr id="148689311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4820" cy="6059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17" w:type="dxa"/>
          <w:vAlign w:val="center"/>
        </w:tcPr>
        <w:p w14:paraId="0DB92E70" w14:textId="77777777" w:rsidR="00A6499D" w:rsidRDefault="00A6499D" w:rsidP="00A6499D">
          <w:pPr>
            <w:spacing w:line="300" w:lineRule="auto"/>
            <w:jc w:val="center"/>
            <w:rPr>
              <w:rFonts w:cs="Arial"/>
              <w:b/>
              <w:u w:val="single"/>
              <w:lang w:val="fr-BE"/>
            </w:rPr>
          </w:pPr>
          <w:r w:rsidRPr="00A6499D">
            <w:rPr>
              <w:rFonts w:cs="Arial"/>
              <w:b/>
              <w:u w:val="single"/>
              <w:lang w:val="fr-BE"/>
            </w:rPr>
            <w:t xml:space="preserve">Liste de contrôle appareils de </w:t>
          </w:r>
        </w:p>
        <w:p w14:paraId="0DB92E71" w14:textId="77777777" w:rsidR="00B264EB" w:rsidRPr="00A6499D" w:rsidRDefault="00A6499D" w:rsidP="00A6499D">
          <w:pPr>
            <w:spacing w:line="300" w:lineRule="auto"/>
            <w:jc w:val="center"/>
            <w:rPr>
              <w:rFonts w:cs="Arial"/>
              <w:i/>
              <w:lang w:val="fr-BE"/>
            </w:rPr>
          </w:pPr>
          <w:r w:rsidRPr="00A6499D">
            <w:rPr>
              <w:rFonts w:cs="Arial"/>
              <w:b/>
              <w:u w:val="single"/>
              <w:lang w:val="fr-BE"/>
            </w:rPr>
            <w:t xml:space="preserve">soudage de bout à bout </w:t>
          </w:r>
          <w:r w:rsidR="00B264EB" w:rsidRPr="00A6499D">
            <w:rPr>
              <w:rFonts w:cs="Arial"/>
              <w:b/>
              <w:u w:val="single"/>
              <w:lang w:val="fr-BE"/>
            </w:rPr>
            <w:t>PE</w:t>
          </w:r>
        </w:p>
      </w:tc>
      <w:tc>
        <w:tcPr>
          <w:tcW w:w="1984" w:type="dxa"/>
          <w:vAlign w:val="center"/>
        </w:tcPr>
        <w:p w14:paraId="0DB92E72" w14:textId="61E2A6E4" w:rsidR="00B264EB" w:rsidRDefault="00B87FC2" w:rsidP="008021FA">
          <w:pPr>
            <w:pStyle w:val="Heading3"/>
            <w:numPr>
              <w:ilvl w:val="0"/>
              <w:numId w:val="0"/>
            </w:numPr>
            <w:tabs>
              <w:tab w:val="right" w:pos="6806"/>
            </w:tabs>
            <w:ind w:left="720"/>
            <w:jc w:val="right"/>
            <w:rPr>
              <w:rFonts w:cs="Arial"/>
              <w:i w:val="0"/>
            </w:rPr>
          </w:pPr>
          <w:r>
            <w:rPr>
              <w:rFonts w:cs="Arial"/>
              <w:b w:val="0"/>
              <w:i w:val="0"/>
              <w:lang w:val="fr-BE"/>
            </w:rPr>
            <w:t>15</w:t>
          </w:r>
          <w:r w:rsidR="00B264EB">
            <w:rPr>
              <w:rFonts w:cs="Arial"/>
              <w:b w:val="0"/>
              <w:i w:val="0"/>
            </w:rPr>
            <w:t>.0</w:t>
          </w:r>
          <w:r>
            <w:rPr>
              <w:rFonts w:cs="Arial"/>
              <w:b w:val="0"/>
              <w:i w:val="0"/>
            </w:rPr>
            <w:t>2</w:t>
          </w:r>
          <w:r w:rsidR="00B264EB">
            <w:rPr>
              <w:rFonts w:cs="Arial"/>
              <w:b w:val="0"/>
              <w:i w:val="0"/>
            </w:rPr>
            <w:t>.20</w:t>
          </w:r>
          <w:r>
            <w:rPr>
              <w:rFonts w:cs="Arial"/>
              <w:b w:val="0"/>
              <w:i w:val="0"/>
            </w:rPr>
            <w:t>23</w:t>
          </w:r>
        </w:p>
      </w:tc>
    </w:tr>
  </w:tbl>
  <w:p w14:paraId="0DB92E74" w14:textId="77777777" w:rsidR="00B264EB" w:rsidRDefault="00B264EB" w:rsidP="00B264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706D4"/>
    <w:multiLevelType w:val="hybridMultilevel"/>
    <w:tmpl w:val="4F9EF0D8"/>
    <w:lvl w:ilvl="0" w:tplc="3750641C">
      <w:start w:val="13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955B8"/>
    <w:multiLevelType w:val="hybridMultilevel"/>
    <w:tmpl w:val="936C15D0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CA597E"/>
    <w:multiLevelType w:val="hybridMultilevel"/>
    <w:tmpl w:val="011CE608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A93595"/>
    <w:multiLevelType w:val="hybridMultilevel"/>
    <w:tmpl w:val="9D02D844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C56BCC"/>
    <w:multiLevelType w:val="hybridMultilevel"/>
    <w:tmpl w:val="65EED12E"/>
    <w:lvl w:ilvl="0" w:tplc="EF4E0F90">
      <w:start w:val="9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0DE96869"/>
    <w:multiLevelType w:val="hybridMultilevel"/>
    <w:tmpl w:val="A3E6486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4821F9"/>
    <w:multiLevelType w:val="multilevel"/>
    <w:tmpl w:val="1C428A8E"/>
    <w:lvl w:ilvl="0">
      <w:start w:val="13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105F4895"/>
    <w:multiLevelType w:val="hybridMultilevel"/>
    <w:tmpl w:val="682E10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50641C">
      <w:start w:val="13"/>
      <w:numFmt w:val="bullet"/>
      <w:lvlText w:val="-"/>
      <w:lvlJc w:val="left"/>
      <w:pPr>
        <w:tabs>
          <w:tab w:val="num" w:pos="1647"/>
        </w:tabs>
        <w:ind w:left="1647" w:hanging="567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7511B3"/>
    <w:multiLevelType w:val="hybridMultilevel"/>
    <w:tmpl w:val="72327F18"/>
    <w:lvl w:ilvl="0" w:tplc="8CEA7978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62589A"/>
    <w:multiLevelType w:val="hybridMultilevel"/>
    <w:tmpl w:val="842E7A98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243471"/>
    <w:multiLevelType w:val="hybridMultilevel"/>
    <w:tmpl w:val="73FC2016"/>
    <w:lvl w:ilvl="0" w:tplc="74F20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fr-BE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963621"/>
    <w:multiLevelType w:val="hybridMultilevel"/>
    <w:tmpl w:val="15582D90"/>
    <w:lvl w:ilvl="0" w:tplc="57DACE90">
      <w:start w:val="9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9A0BF2"/>
    <w:multiLevelType w:val="hybridMultilevel"/>
    <w:tmpl w:val="F0487EC0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D83C13"/>
    <w:multiLevelType w:val="hybridMultilevel"/>
    <w:tmpl w:val="B06221DC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951DE2"/>
    <w:multiLevelType w:val="hybridMultilevel"/>
    <w:tmpl w:val="17CAE1A4"/>
    <w:lvl w:ilvl="0" w:tplc="3750641C">
      <w:start w:val="13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FD2F5A"/>
    <w:multiLevelType w:val="hybridMultilevel"/>
    <w:tmpl w:val="9A36A26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62E7BF0"/>
    <w:multiLevelType w:val="hybridMultilevel"/>
    <w:tmpl w:val="AECC64A4"/>
    <w:lvl w:ilvl="0" w:tplc="F3B27EF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1129EB"/>
    <w:multiLevelType w:val="hybridMultilevel"/>
    <w:tmpl w:val="D46E115A"/>
    <w:lvl w:ilvl="0" w:tplc="3750641C">
      <w:start w:val="13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17A0B"/>
    <w:multiLevelType w:val="hybridMultilevel"/>
    <w:tmpl w:val="99721F6C"/>
    <w:lvl w:ilvl="0" w:tplc="3750641C">
      <w:start w:val="13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"/>
        </w:tabs>
        <w:ind w:left="1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873"/>
        </w:tabs>
        <w:ind w:left="8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593"/>
        </w:tabs>
        <w:ind w:left="15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313"/>
        </w:tabs>
        <w:ind w:left="23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033"/>
        </w:tabs>
        <w:ind w:left="30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753"/>
        </w:tabs>
        <w:ind w:left="37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473"/>
        </w:tabs>
        <w:ind w:left="44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193"/>
        </w:tabs>
        <w:ind w:left="5193" w:hanging="360"/>
      </w:pPr>
      <w:rPr>
        <w:rFonts w:ascii="Wingdings" w:hAnsi="Wingdings" w:hint="default"/>
      </w:rPr>
    </w:lvl>
  </w:abstractNum>
  <w:abstractNum w:abstractNumId="19" w15:restartNumberingAfterBreak="0">
    <w:nsid w:val="51F90E73"/>
    <w:multiLevelType w:val="hybridMultilevel"/>
    <w:tmpl w:val="08B0A71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223430F"/>
    <w:multiLevelType w:val="singleLevel"/>
    <w:tmpl w:val="ACB64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547F5DDD"/>
    <w:multiLevelType w:val="hybridMultilevel"/>
    <w:tmpl w:val="E1423226"/>
    <w:lvl w:ilvl="0" w:tplc="3BE4F970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EB2C70"/>
    <w:multiLevelType w:val="hybridMultilevel"/>
    <w:tmpl w:val="2390A98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1EE255C"/>
    <w:multiLevelType w:val="multilevel"/>
    <w:tmpl w:val="EC7043C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631202D5"/>
    <w:multiLevelType w:val="hybridMultilevel"/>
    <w:tmpl w:val="8FDECED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F14F3B"/>
    <w:multiLevelType w:val="hybridMultilevel"/>
    <w:tmpl w:val="3822DDA8"/>
    <w:lvl w:ilvl="0" w:tplc="1C9CD2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fr-BE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C04A4E"/>
    <w:multiLevelType w:val="hybridMultilevel"/>
    <w:tmpl w:val="CE761B8C"/>
    <w:lvl w:ilvl="0" w:tplc="3750641C">
      <w:start w:val="13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59515467">
    <w:abstractNumId w:val="17"/>
  </w:num>
  <w:num w:numId="2" w16cid:durableId="357970932">
    <w:abstractNumId w:val="14"/>
  </w:num>
  <w:num w:numId="3" w16cid:durableId="2113699105">
    <w:abstractNumId w:val="26"/>
  </w:num>
  <w:num w:numId="4" w16cid:durableId="1934626403">
    <w:abstractNumId w:val="6"/>
  </w:num>
  <w:num w:numId="5" w16cid:durableId="1869902560">
    <w:abstractNumId w:val="0"/>
  </w:num>
  <w:num w:numId="6" w16cid:durableId="203324252">
    <w:abstractNumId w:val="23"/>
  </w:num>
  <w:num w:numId="7" w16cid:durableId="947540259">
    <w:abstractNumId w:val="7"/>
  </w:num>
  <w:num w:numId="8" w16cid:durableId="1062096935">
    <w:abstractNumId w:val="18"/>
  </w:num>
  <w:num w:numId="9" w16cid:durableId="608244612">
    <w:abstractNumId w:val="20"/>
  </w:num>
  <w:num w:numId="10" w16cid:durableId="1708138259">
    <w:abstractNumId w:val="23"/>
  </w:num>
  <w:num w:numId="11" w16cid:durableId="1870291161">
    <w:abstractNumId w:val="10"/>
  </w:num>
  <w:num w:numId="12" w16cid:durableId="2029988811">
    <w:abstractNumId w:val="13"/>
  </w:num>
  <w:num w:numId="13" w16cid:durableId="1985158062">
    <w:abstractNumId w:val="2"/>
  </w:num>
  <w:num w:numId="14" w16cid:durableId="1533036669">
    <w:abstractNumId w:val="19"/>
  </w:num>
  <w:num w:numId="15" w16cid:durableId="1377504202">
    <w:abstractNumId w:val="25"/>
  </w:num>
  <w:num w:numId="16" w16cid:durableId="756756610">
    <w:abstractNumId w:val="3"/>
  </w:num>
  <w:num w:numId="17" w16cid:durableId="2031758336">
    <w:abstractNumId w:val="24"/>
  </w:num>
  <w:num w:numId="18" w16cid:durableId="2134904572">
    <w:abstractNumId w:val="5"/>
  </w:num>
  <w:num w:numId="19" w16cid:durableId="1020358019">
    <w:abstractNumId w:val="15"/>
  </w:num>
  <w:num w:numId="20" w16cid:durableId="337929723">
    <w:abstractNumId w:val="1"/>
  </w:num>
  <w:num w:numId="21" w16cid:durableId="1210459859">
    <w:abstractNumId w:val="22"/>
  </w:num>
  <w:num w:numId="22" w16cid:durableId="888953702">
    <w:abstractNumId w:val="9"/>
  </w:num>
  <w:num w:numId="23" w16cid:durableId="1221863886">
    <w:abstractNumId w:val="12"/>
  </w:num>
  <w:num w:numId="24" w16cid:durableId="1450783541">
    <w:abstractNumId w:val="8"/>
  </w:num>
  <w:num w:numId="25" w16cid:durableId="1243635525">
    <w:abstractNumId w:val="16"/>
  </w:num>
  <w:num w:numId="26" w16cid:durableId="724255980">
    <w:abstractNumId w:val="11"/>
  </w:num>
  <w:num w:numId="27" w16cid:durableId="738135045">
    <w:abstractNumId w:val="4"/>
  </w:num>
  <w:num w:numId="28" w16cid:durableId="106761078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87"/>
    <w:rsid w:val="00017AFA"/>
    <w:rsid w:val="00020821"/>
    <w:rsid w:val="00042563"/>
    <w:rsid w:val="00054911"/>
    <w:rsid w:val="00061DAF"/>
    <w:rsid w:val="00065BED"/>
    <w:rsid w:val="000A5B72"/>
    <w:rsid w:val="000B19F4"/>
    <w:rsid w:val="000B4B62"/>
    <w:rsid w:val="000F5965"/>
    <w:rsid w:val="00176A02"/>
    <w:rsid w:val="00196E40"/>
    <w:rsid w:val="001D324A"/>
    <w:rsid w:val="00210E85"/>
    <w:rsid w:val="002226FC"/>
    <w:rsid w:val="002374AE"/>
    <w:rsid w:val="00287147"/>
    <w:rsid w:val="002B5F14"/>
    <w:rsid w:val="002D782D"/>
    <w:rsid w:val="002E2E4A"/>
    <w:rsid w:val="002F5CB8"/>
    <w:rsid w:val="0031318A"/>
    <w:rsid w:val="00333D63"/>
    <w:rsid w:val="00367B2B"/>
    <w:rsid w:val="00377152"/>
    <w:rsid w:val="00390313"/>
    <w:rsid w:val="003A40CD"/>
    <w:rsid w:val="003A7AFB"/>
    <w:rsid w:val="003D3873"/>
    <w:rsid w:val="003D6FEA"/>
    <w:rsid w:val="0043345A"/>
    <w:rsid w:val="004E2C85"/>
    <w:rsid w:val="0050162F"/>
    <w:rsid w:val="0054421C"/>
    <w:rsid w:val="00544997"/>
    <w:rsid w:val="00561206"/>
    <w:rsid w:val="005A056A"/>
    <w:rsid w:val="005A15AB"/>
    <w:rsid w:val="005B4D8E"/>
    <w:rsid w:val="006112AE"/>
    <w:rsid w:val="00614E2A"/>
    <w:rsid w:val="0063607C"/>
    <w:rsid w:val="00665FCC"/>
    <w:rsid w:val="00671843"/>
    <w:rsid w:val="006A2773"/>
    <w:rsid w:val="006B14AF"/>
    <w:rsid w:val="006E412B"/>
    <w:rsid w:val="006E519C"/>
    <w:rsid w:val="00715C6F"/>
    <w:rsid w:val="00726830"/>
    <w:rsid w:val="00746B18"/>
    <w:rsid w:val="007D387E"/>
    <w:rsid w:val="007E3E7B"/>
    <w:rsid w:val="00800C24"/>
    <w:rsid w:val="00803C22"/>
    <w:rsid w:val="00825949"/>
    <w:rsid w:val="008264C4"/>
    <w:rsid w:val="00834026"/>
    <w:rsid w:val="00836BAF"/>
    <w:rsid w:val="008437DF"/>
    <w:rsid w:val="00850F05"/>
    <w:rsid w:val="00853A81"/>
    <w:rsid w:val="00864EEB"/>
    <w:rsid w:val="008935F1"/>
    <w:rsid w:val="00894E35"/>
    <w:rsid w:val="008A50A7"/>
    <w:rsid w:val="008B0FEB"/>
    <w:rsid w:val="008E0812"/>
    <w:rsid w:val="00902166"/>
    <w:rsid w:val="00912C78"/>
    <w:rsid w:val="009202C9"/>
    <w:rsid w:val="00924D6E"/>
    <w:rsid w:val="00924D7E"/>
    <w:rsid w:val="0096723E"/>
    <w:rsid w:val="00975602"/>
    <w:rsid w:val="009773F7"/>
    <w:rsid w:val="009A1FB5"/>
    <w:rsid w:val="009E02DA"/>
    <w:rsid w:val="009E365E"/>
    <w:rsid w:val="009E6114"/>
    <w:rsid w:val="00A16A13"/>
    <w:rsid w:val="00A5215B"/>
    <w:rsid w:val="00A6499D"/>
    <w:rsid w:val="00A7717E"/>
    <w:rsid w:val="00AA1413"/>
    <w:rsid w:val="00AB6029"/>
    <w:rsid w:val="00AB691D"/>
    <w:rsid w:val="00AD3697"/>
    <w:rsid w:val="00B17535"/>
    <w:rsid w:val="00B21FAB"/>
    <w:rsid w:val="00B264EB"/>
    <w:rsid w:val="00B3019B"/>
    <w:rsid w:val="00B374B3"/>
    <w:rsid w:val="00B84B22"/>
    <w:rsid w:val="00B87FC2"/>
    <w:rsid w:val="00BA0892"/>
    <w:rsid w:val="00BB31DF"/>
    <w:rsid w:val="00BE48E8"/>
    <w:rsid w:val="00BF40CA"/>
    <w:rsid w:val="00C04C7E"/>
    <w:rsid w:val="00C04D39"/>
    <w:rsid w:val="00C315F7"/>
    <w:rsid w:val="00C933C8"/>
    <w:rsid w:val="00CC3FAA"/>
    <w:rsid w:val="00CD583E"/>
    <w:rsid w:val="00CE764D"/>
    <w:rsid w:val="00D02DA5"/>
    <w:rsid w:val="00D10D53"/>
    <w:rsid w:val="00D13533"/>
    <w:rsid w:val="00D22623"/>
    <w:rsid w:val="00D27545"/>
    <w:rsid w:val="00D34CBA"/>
    <w:rsid w:val="00D90325"/>
    <w:rsid w:val="00D93627"/>
    <w:rsid w:val="00DA1A1E"/>
    <w:rsid w:val="00DA728F"/>
    <w:rsid w:val="00E037D9"/>
    <w:rsid w:val="00E04B7C"/>
    <w:rsid w:val="00E17999"/>
    <w:rsid w:val="00E36536"/>
    <w:rsid w:val="00E379CB"/>
    <w:rsid w:val="00E53275"/>
    <w:rsid w:val="00E731EC"/>
    <w:rsid w:val="00E836AF"/>
    <w:rsid w:val="00E94673"/>
    <w:rsid w:val="00EB6269"/>
    <w:rsid w:val="00EC7AD5"/>
    <w:rsid w:val="00F0091D"/>
    <w:rsid w:val="00F02A2C"/>
    <w:rsid w:val="00F91A24"/>
    <w:rsid w:val="00F92987"/>
    <w:rsid w:val="00F97BAC"/>
    <w:rsid w:val="00FA1F75"/>
    <w:rsid w:val="00FA2B87"/>
    <w:rsid w:val="00FC4C9F"/>
    <w:rsid w:val="00FD2321"/>
    <w:rsid w:val="00FF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,"/>
  <w14:docId w14:val="0DB92D5D"/>
  <w15:docId w15:val="{F202CF55-FFBE-435B-93EB-4A4F47B98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0C24"/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6"/>
      </w:numPr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6"/>
      </w:numPr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6"/>
      </w:numPr>
      <w:outlineLvl w:val="2"/>
    </w:pPr>
    <w:rPr>
      <w:b/>
      <w:i/>
      <w:lang w:val="nl-NL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i/>
      <w:lang w:val="nl-NL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u w:val="single"/>
      <w:lang w:val="nl-NL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i/>
      <w:lang w:val="nl-NL"/>
    </w:rPr>
  </w:style>
  <w:style w:type="paragraph" w:styleId="Heading8">
    <w:name w:val="heading 8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7"/>
    </w:pPr>
    <w:rPr>
      <w:b/>
      <w:bCs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lang w:val="nl-NL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00"/>
    </w:pPr>
  </w:style>
  <w:style w:type="paragraph" w:styleId="TOC3">
    <w:name w:val="toc 3"/>
    <w:basedOn w:val="Normal"/>
    <w:next w:val="Normal"/>
    <w:autoRedefine/>
    <w:semiHidden/>
    <w:pPr>
      <w:ind w:left="400"/>
    </w:pPr>
  </w:style>
  <w:style w:type="character" w:styleId="Hyperlink">
    <w:name w:val="Hyperlink"/>
    <w:rPr>
      <w:color w:val="0000FF"/>
      <w:u w:val="single"/>
    </w:rPr>
  </w:style>
  <w:style w:type="paragraph" w:styleId="BodyTextIndent2">
    <w:name w:val="Body Text Indent 2"/>
    <w:basedOn w:val="Normal"/>
    <w:pPr>
      <w:spacing w:before="120"/>
      <w:ind w:left="567"/>
      <w:jc w:val="both"/>
    </w:pPr>
    <w:rPr>
      <w:rFonts w:cs="Arial"/>
    </w:rPr>
  </w:style>
  <w:style w:type="paragraph" w:styleId="TOC4">
    <w:name w:val="toc 4"/>
    <w:basedOn w:val="Normal"/>
    <w:next w:val="Normal"/>
    <w:autoRedefine/>
    <w:semiHidden/>
    <w:pPr>
      <w:ind w:left="600"/>
    </w:pPr>
  </w:style>
  <w:style w:type="paragraph" w:styleId="TOC5">
    <w:name w:val="toc 5"/>
    <w:basedOn w:val="Normal"/>
    <w:next w:val="Normal"/>
    <w:autoRedefine/>
    <w:semiHidden/>
    <w:pPr>
      <w:ind w:left="800"/>
    </w:pPr>
  </w:style>
  <w:style w:type="paragraph" w:styleId="TOC6">
    <w:name w:val="toc 6"/>
    <w:basedOn w:val="Normal"/>
    <w:next w:val="Normal"/>
    <w:autoRedefine/>
    <w:semiHidden/>
    <w:pPr>
      <w:ind w:left="1000"/>
    </w:p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00"/>
    </w:pPr>
  </w:style>
  <w:style w:type="paragraph" w:styleId="TOC9">
    <w:name w:val="toc 9"/>
    <w:basedOn w:val="Normal"/>
    <w:next w:val="Normal"/>
    <w:autoRedefine/>
    <w:semiHidden/>
    <w:pPr>
      <w:ind w:left="160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</w:rPr>
  </w:style>
  <w:style w:type="paragraph" w:styleId="Title">
    <w:name w:val="Title"/>
    <w:basedOn w:val="Normal"/>
    <w:qFormat/>
    <w:pPr>
      <w:jc w:val="center"/>
    </w:pPr>
    <w:rPr>
      <w:b/>
      <w:sz w:val="24"/>
      <w:u w:val="single"/>
      <w:lang w:val="en-GB"/>
    </w:rPr>
  </w:style>
  <w:style w:type="paragraph" w:styleId="Subtitle">
    <w:name w:val="Subtitle"/>
    <w:basedOn w:val="Normal"/>
    <w:qFormat/>
    <w:pPr>
      <w:jc w:val="center"/>
    </w:pPr>
    <w:rPr>
      <w:b/>
      <w:sz w:val="28"/>
      <w:u w:val="single"/>
      <w:lang w:val="fr-FR"/>
    </w:rPr>
  </w:style>
  <w:style w:type="table" w:styleId="TableGrid">
    <w:name w:val="Table Grid"/>
    <w:basedOn w:val="TableNormal"/>
    <w:rsid w:val="00E365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26830"/>
    <w:rPr>
      <w:color w:val="808080"/>
    </w:rPr>
  </w:style>
  <w:style w:type="paragraph" w:styleId="ListParagraph">
    <w:name w:val="List Paragraph"/>
    <w:basedOn w:val="Normal"/>
    <w:uiPriority w:val="34"/>
    <w:qFormat/>
    <w:rsid w:val="00FC4C9F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0B19F4"/>
    <w:rPr>
      <w:rFonts w:ascii="Arial" w:hAnsi="Arial"/>
      <w:lang w:val="en-US" w:eastAsia="en-US"/>
    </w:rPr>
  </w:style>
  <w:style w:type="paragraph" w:styleId="EndnoteText">
    <w:name w:val="endnote text"/>
    <w:basedOn w:val="Normal"/>
    <w:link w:val="EndnoteTextChar"/>
    <w:rsid w:val="00B264EB"/>
  </w:style>
  <w:style w:type="character" w:customStyle="1" w:styleId="EndnoteTextChar">
    <w:name w:val="Endnote Text Char"/>
    <w:basedOn w:val="DefaultParagraphFont"/>
    <w:link w:val="EndnoteText"/>
    <w:rsid w:val="00B264EB"/>
    <w:rPr>
      <w:rFonts w:ascii="Arial" w:hAnsi="Arial"/>
      <w:lang w:val="en-US" w:eastAsia="en-US"/>
    </w:rPr>
  </w:style>
  <w:style w:type="character" w:styleId="EndnoteReference">
    <w:name w:val="endnote reference"/>
    <w:basedOn w:val="DefaultParagraphFont"/>
    <w:rsid w:val="00B264EB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B264EB"/>
    <w:rPr>
      <w:rFonts w:ascii="Arial" w:hAnsi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Tech\CTG\CG1\CG1_N063F_Checklijst_PE_Stuiklastoestell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E1393BF52E43379EB95E108F79E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45144-4023-4097-B038-6D7249AC262B}"/>
      </w:docPartPr>
      <w:docPartBody>
        <w:p w:rsidR="0098761E" w:rsidRDefault="0098761E">
          <w:pPr>
            <w:pStyle w:val="97E1393BF52E43379EB95E108F79E814"/>
          </w:pPr>
          <w:r w:rsidRPr="00EE29AC">
            <w:rPr>
              <w:rStyle w:val="PlaceholderText"/>
            </w:rPr>
            <w:t>Click here to enter text.</w:t>
          </w:r>
        </w:p>
      </w:docPartBody>
    </w:docPart>
    <w:docPart>
      <w:docPartPr>
        <w:name w:val="939F5099BBFF4F428EC27867F6A59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44215-80F6-4EFF-B8E1-BF128363019B}"/>
      </w:docPartPr>
      <w:docPartBody>
        <w:p w:rsidR="0098761E" w:rsidRDefault="0098761E">
          <w:pPr>
            <w:pStyle w:val="939F5099BBFF4F428EC27867F6A59051"/>
          </w:pPr>
          <w:r w:rsidRPr="00EE29AC">
            <w:rPr>
              <w:rStyle w:val="PlaceholderText"/>
            </w:rPr>
            <w:t>Click here to enter text.</w:t>
          </w:r>
        </w:p>
      </w:docPartBody>
    </w:docPart>
    <w:docPart>
      <w:docPartPr>
        <w:name w:val="231130C3BA374BBF956ACDA982C5D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046B1-27DF-473C-B757-0751EF16970B}"/>
      </w:docPartPr>
      <w:docPartBody>
        <w:p w:rsidR="0098761E" w:rsidRDefault="0098761E">
          <w:pPr>
            <w:pStyle w:val="231130C3BA374BBF956ACDA982C5D24B"/>
          </w:pPr>
          <w:r w:rsidRPr="00EE29AC">
            <w:rPr>
              <w:rStyle w:val="PlaceholderText"/>
            </w:rPr>
            <w:t>Click here to enter text.</w:t>
          </w:r>
        </w:p>
      </w:docPartBody>
    </w:docPart>
    <w:docPart>
      <w:docPartPr>
        <w:name w:val="9B5E18EECD30444593CC8B78ED0AE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C1138-9F16-40C5-89DC-D04F29AB7BF1}"/>
      </w:docPartPr>
      <w:docPartBody>
        <w:p w:rsidR="0098761E" w:rsidRDefault="0098761E">
          <w:pPr>
            <w:pStyle w:val="9B5E18EECD30444593CC8B78ED0AEB74"/>
          </w:pPr>
          <w:r w:rsidRPr="00EE29AC">
            <w:rPr>
              <w:rStyle w:val="PlaceholderText"/>
            </w:rPr>
            <w:t>Click here to enter text.</w:t>
          </w:r>
        </w:p>
      </w:docPartBody>
    </w:docPart>
    <w:docPart>
      <w:docPartPr>
        <w:name w:val="41DBC018213C468CA63BA056A1B47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88628-5573-4ACE-A3BF-89FCAFC3238A}"/>
      </w:docPartPr>
      <w:docPartBody>
        <w:p w:rsidR="0098761E" w:rsidRDefault="0098761E">
          <w:pPr>
            <w:pStyle w:val="41DBC018213C468CA63BA056A1B474DF"/>
          </w:pPr>
          <w:r w:rsidRPr="00EE29AC">
            <w:rPr>
              <w:rStyle w:val="PlaceholderText"/>
            </w:rPr>
            <w:t>Click here to enter text.</w:t>
          </w:r>
        </w:p>
      </w:docPartBody>
    </w:docPart>
    <w:docPart>
      <w:docPartPr>
        <w:name w:val="8ED9AA16E7BD440886A690D5C225D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F64DC-6EB8-4B57-A561-E89049F8C86B}"/>
      </w:docPartPr>
      <w:docPartBody>
        <w:p w:rsidR="0098761E" w:rsidRDefault="0098761E">
          <w:pPr>
            <w:pStyle w:val="8ED9AA16E7BD440886A690D5C225DA1A"/>
          </w:pPr>
          <w:r w:rsidRPr="00EE29AC">
            <w:rPr>
              <w:rStyle w:val="PlaceholderText"/>
            </w:rPr>
            <w:t>Click here to enter text.</w:t>
          </w:r>
        </w:p>
      </w:docPartBody>
    </w:docPart>
    <w:docPart>
      <w:docPartPr>
        <w:name w:val="F7767DBD7D8148E784F9570BCF7D4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D60AE-5010-4A4C-A8C9-650F1150994C}"/>
      </w:docPartPr>
      <w:docPartBody>
        <w:p w:rsidR="0098761E" w:rsidRDefault="0098761E">
          <w:pPr>
            <w:pStyle w:val="F7767DBD7D8148E784F9570BCF7D460A"/>
          </w:pPr>
          <w:r w:rsidRPr="00EE29AC">
            <w:rPr>
              <w:rStyle w:val="PlaceholderText"/>
            </w:rPr>
            <w:t>Click here to enter text.</w:t>
          </w:r>
        </w:p>
      </w:docPartBody>
    </w:docPart>
    <w:docPart>
      <w:docPartPr>
        <w:name w:val="703DDE74DBEE4B41AFC8E52D6C2E6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6A70D-7C69-4A15-A72E-3C60B4302DA3}"/>
      </w:docPartPr>
      <w:docPartBody>
        <w:p w:rsidR="0098761E" w:rsidRDefault="0098761E">
          <w:pPr>
            <w:pStyle w:val="703DDE74DBEE4B41AFC8E52D6C2E625D"/>
          </w:pPr>
          <w:r w:rsidRPr="00EE29AC">
            <w:rPr>
              <w:rStyle w:val="PlaceholderText"/>
            </w:rPr>
            <w:t>Choose an item.</w:t>
          </w:r>
        </w:p>
      </w:docPartBody>
    </w:docPart>
    <w:docPart>
      <w:docPartPr>
        <w:name w:val="2888CA551D6F49FFACBD776F87D0D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6F815-EFB4-42F5-9CB9-07628DC03272}"/>
      </w:docPartPr>
      <w:docPartBody>
        <w:p w:rsidR="0098761E" w:rsidRDefault="0098761E">
          <w:pPr>
            <w:pStyle w:val="2888CA551D6F49FFACBD776F87D0DB56"/>
          </w:pPr>
          <w:r w:rsidRPr="00EE29A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761E"/>
    <w:rsid w:val="0098761E"/>
    <w:rsid w:val="00D9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7E1393BF52E43379EB95E108F79E814">
    <w:name w:val="97E1393BF52E43379EB95E108F79E814"/>
  </w:style>
  <w:style w:type="paragraph" w:customStyle="1" w:styleId="939F5099BBFF4F428EC27867F6A59051">
    <w:name w:val="939F5099BBFF4F428EC27867F6A59051"/>
  </w:style>
  <w:style w:type="paragraph" w:customStyle="1" w:styleId="231130C3BA374BBF956ACDA982C5D24B">
    <w:name w:val="231130C3BA374BBF956ACDA982C5D24B"/>
  </w:style>
  <w:style w:type="paragraph" w:customStyle="1" w:styleId="9B5E18EECD30444593CC8B78ED0AEB74">
    <w:name w:val="9B5E18EECD30444593CC8B78ED0AEB74"/>
  </w:style>
  <w:style w:type="paragraph" w:customStyle="1" w:styleId="41DBC018213C468CA63BA056A1B474DF">
    <w:name w:val="41DBC018213C468CA63BA056A1B474DF"/>
  </w:style>
  <w:style w:type="paragraph" w:customStyle="1" w:styleId="8ED9AA16E7BD440886A690D5C225DA1A">
    <w:name w:val="8ED9AA16E7BD440886A690D5C225DA1A"/>
  </w:style>
  <w:style w:type="paragraph" w:customStyle="1" w:styleId="F7767DBD7D8148E784F9570BCF7D460A">
    <w:name w:val="F7767DBD7D8148E784F9570BCF7D460A"/>
  </w:style>
  <w:style w:type="paragraph" w:customStyle="1" w:styleId="703DDE74DBEE4B41AFC8E52D6C2E625D">
    <w:name w:val="703DDE74DBEE4B41AFC8E52D6C2E625D"/>
  </w:style>
  <w:style w:type="paragraph" w:customStyle="1" w:styleId="2888CA551D6F49FFACBD776F87D0DB56">
    <w:name w:val="2888CA551D6F49FFACBD776F87D0DB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ontrolsStorage xmlns="urn:schemas-microsoft-com.VSTO2008Demos.ControlsStorage">
  <Controls>AAEAAAD/////AQAAAAAAAAAMAgAAAEVDaGVtNFdvcmQuQ29yZSwgVmVyc2lvbj0xLjYuMC4wLCBDdWx0dXJlPW5ldXRyYWwsIFB1YmxpY0tleVRva2VuPW51bGwHAQAAAAABAAAAAAAAAAQgQ2hlbTRXb3JkLkNvcmUuQ29udHJvbFByb3BlcnRpZXMCAAAACw==</Controls>
</Controls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4CEEFF9C17C74EAEC3147D03C5C48D" ma:contentTypeVersion="18" ma:contentTypeDescription="Create a new document." ma:contentTypeScope="" ma:versionID="348bb4ebbe9019fab28166ca8f3e5cea">
  <xsd:schema xmlns:xsd="http://www.w3.org/2001/XMLSchema" xmlns:xs="http://www.w3.org/2001/XMLSchema" xmlns:p="http://schemas.microsoft.com/office/2006/metadata/properties" xmlns:ns2="a50f19f2-471d-4b75-baca-daadc154b11a" xmlns:ns3="http://schemas.microsoft.com/sharepoint/v4" xmlns:ns4="fc5b7ac9-fb70-4bc0-ae2c-5a8526d3c546" targetNamespace="http://schemas.microsoft.com/office/2006/metadata/properties" ma:root="true" ma:fieldsID="4895f9c80faa9dc30d5466abce88fec8" ns2:_="" ns3:_="" ns4:_="">
    <xsd:import namespace="a50f19f2-471d-4b75-baca-daadc154b11a"/>
    <xsd:import namespace="http://schemas.microsoft.com/sharepoint/v4"/>
    <xsd:import namespace="fc5b7ac9-fb70-4bc0-ae2c-5a8526d3c5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Doccategory" minOccurs="0"/>
                <xsd:element ref="ns3:IconOverlay" minOccurs="0"/>
                <xsd:element ref="ns4:SharedWithUsers" minOccurs="0"/>
                <xsd:element ref="ns4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f19f2-471d-4b75-baca-daadc154b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occategory" ma:index="16" nillable="true" ma:displayName="Doc category" ma:format="Dropdown" ma:indexed="true" ma:internalName="Doccategory">
      <xsd:simpleType>
        <xsd:restriction base="dms:Choice">
          <xsd:enumeration value="Agenda"/>
          <xsd:enumeration value="Minute"/>
          <xsd:enumeration value="Letter"/>
          <xsd:enumeration value="Other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60120ff5-94d0-4681-943b-179651b6a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b7ac9-fb70-4bc0-ae2c-5a8526d3c5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c3ae046d-36ef-42e6-aef9-741d53714cdb}" ma:internalName="TaxCatchAll" ma:showField="CatchAllData" ma:web="fc5b7ac9-fb70-4bc0-ae2c-5a8526d3c5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category xmlns="a50f19f2-471d-4b75-baca-daadc154b11a" xsi:nil="true"/>
    <IconOverlay xmlns="http://schemas.microsoft.com/sharepoint/v4" xsi:nil="true"/>
    <lcf76f155ced4ddcb4097134ff3c332f xmlns="a50f19f2-471d-4b75-baca-daadc154b11a">
      <Terms xmlns="http://schemas.microsoft.com/office/infopath/2007/PartnerControls"/>
    </lcf76f155ced4ddcb4097134ff3c332f>
    <TaxCatchAll xmlns="fc5b7ac9-fb70-4bc0-ae2c-5a8526d3c546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8CCEB-36E9-4286-842E-3672E1117C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E1B512-4C44-447F-A8C2-7314A63D20DC}">
  <ds:schemaRefs>
    <ds:schemaRef ds:uri="urn:schemas-microsoft-com.VSTO2008Demos.ControlsStorage"/>
  </ds:schemaRefs>
</ds:datastoreItem>
</file>

<file path=customXml/itemProps3.xml><?xml version="1.0" encoding="utf-8"?>
<ds:datastoreItem xmlns:ds="http://schemas.openxmlformats.org/officeDocument/2006/customXml" ds:itemID="{4D12D81E-3248-4907-A0BB-F43030646D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0f19f2-471d-4b75-baca-daadc154b11a"/>
    <ds:schemaRef ds:uri="http://schemas.microsoft.com/sharepoint/v4"/>
    <ds:schemaRef ds:uri="fc5b7ac9-fb70-4bc0-ae2c-5a8526d3c5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1CBCCB-12F9-4413-9543-6239108048EE}">
  <ds:schemaRefs>
    <ds:schemaRef ds:uri="http://schemas.microsoft.com/office/2006/metadata/properties"/>
    <ds:schemaRef ds:uri="http://purl.org/dc/elements/1.1/"/>
    <ds:schemaRef ds:uri="a50f19f2-471d-4b75-baca-daadc154b11a"/>
    <ds:schemaRef ds:uri="fc5b7ac9-fb70-4bc0-ae2c-5a8526d3c546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sharepoint/v4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2E67612-6294-48AE-9A3C-96917D7D1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CG1_N063F_Checklijst_PE_Stuiklastoestellen</Template>
  <TotalTime>0</TotalTime>
  <Pages>4</Pages>
  <Words>743</Words>
  <Characters>3938</Characters>
  <Application>Microsoft Office Word</Application>
  <DocSecurity>0</DocSecurity>
  <Lines>328</Lines>
  <Paragraphs>292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Voorstel procedure KVBG</vt:lpstr>
      <vt:lpstr>Voorstel procedure KVBG</vt:lpstr>
    </vt:vector>
  </TitlesOfParts>
  <Company>EANDIS</Company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Voorstel procedure KVBG</dc:title>
  <dc:creator>mdc</dc:creator>
  <cp:lastModifiedBy>Bruno BLONTROCK (Synergrid)</cp:lastModifiedBy>
  <cp:revision>3</cp:revision>
  <cp:lastPrinted>2012-10-01T06:46:00Z</cp:lastPrinted>
  <dcterms:created xsi:type="dcterms:W3CDTF">2023-02-06T08:21:00Z</dcterms:created>
  <dcterms:modified xsi:type="dcterms:W3CDTF">2025-02-06T11:29:00Z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0x0101000C4CEEFF9C17C74EAEC3147D03C5C48D</vt:lpwstr>
  </property>
  <property fmtid="{D5CDD505-2E9C-101B-9397-08002B2CF9AE}" pid="3" name="Order">
    <vt:r8>211900</vt:r8>
  </property>
  <property fmtid="{D5CDD505-2E9C-101B-9397-08002B2CF9AE}" pid="4" name="MediaServiceImageTags">
    <vt:lpwstr/>
  </property>
</Properties>
</file>